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83" w:rsidRDefault="00F337FB">
      <w:pPr>
        <w:tabs>
          <w:tab w:val="center" w:pos="-1800"/>
          <w:tab w:val="center" w:pos="8640"/>
        </w:tabs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35EC71" wp14:editId="69BC4BA4">
                <wp:simplePos x="0" y="0"/>
                <wp:positionH relativeFrom="column">
                  <wp:posOffset>6364633</wp:posOffset>
                </wp:positionH>
                <wp:positionV relativeFrom="paragraph">
                  <wp:posOffset>5313404</wp:posOffset>
                </wp:positionV>
                <wp:extent cx="1771650" cy="342900"/>
                <wp:effectExtent l="0" t="0" r="0" b="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246" w:rsidRDefault="00746246">
                            <w:pPr>
                              <w:pStyle w:val="CaptionPhotoHere"/>
                            </w:pPr>
                          </w:p>
                          <w:p w:rsidR="00C152B9" w:rsidRPr="00F337FB" w:rsidRDefault="003F4383">
                            <w:pPr>
                              <w:pStyle w:val="CaptionPhotoHer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337FB">
                              <w:rPr>
                                <w:b/>
                                <w:sz w:val="18"/>
                                <w:szCs w:val="18"/>
                              </w:rPr>
                              <w:t>BEHIND cvs pHARMACY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5EC7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01.15pt;margin-top:418.4pt;width:139.5pt;height:2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" filled="f" stroked="f">
                <v:textbox>
                  <w:txbxContent>
                    <w:p w:rsidR="00746246" w:rsidRDefault="00746246">
                      <w:pPr>
                        <w:pStyle w:val="CaptionPhotoHere"/>
                      </w:pPr>
                    </w:p>
                    <w:p w:rsidR="00C152B9" w:rsidRPr="00F337FB" w:rsidRDefault="003F4383">
                      <w:pPr>
                        <w:pStyle w:val="CaptionPhotoHere"/>
                        <w:rPr>
                          <w:b/>
                          <w:sz w:val="18"/>
                          <w:szCs w:val="18"/>
                        </w:rPr>
                      </w:pPr>
                      <w:r w:rsidRPr="00F337FB">
                        <w:rPr>
                          <w:b/>
                          <w:sz w:val="18"/>
                          <w:szCs w:val="18"/>
                        </w:rPr>
                        <w:t>BEHIND cvs pHARMACY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8BA2D4" wp14:editId="1AF2758F">
                <wp:simplePos x="0" y="0"/>
                <wp:positionH relativeFrom="column">
                  <wp:posOffset>5602357</wp:posOffset>
                </wp:positionH>
                <wp:positionV relativeFrom="paragraph">
                  <wp:posOffset>477078</wp:posOffset>
                </wp:positionV>
                <wp:extent cx="2908935" cy="4956313"/>
                <wp:effectExtent l="0" t="0" r="5715" b="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956313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574E72" wp14:editId="36694A33">
                                  <wp:extent cx="2726055" cy="1386205"/>
                                  <wp:effectExtent l="0" t="0" r="0" b="4445"/>
                                  <wp:docPr id="2" name="Picture 2" descr="MP90040043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P90040043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161" cy="1401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37FB" w:rsidRPr="00F337FB" w:rsidRDefault="00F337FB" w:rsidP="00F337FB">
                            <w:pPr>
                              <w:pStyle w:val="CaptionPhotoHer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337FB">
                              <w:rPr>
                                <w:b/>
                                <w:sz w:val="18"/>
                                <w:szCs w:val="18"/>
                              </w:rPr>
                              <w:t>MEDICAL cliniC</w:t>
                            </w: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Pr="00F337FB" w:rsidRDefault="00746246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noProof/>
                                <w:color w:val="FFFFEF"/>
                                <w:sz w:val="20"/>
                              </w:rPr>
                              <w:drawing>
                                <wp:inline distT="0" distB="0" distL="0" distR="0" wp14:anchorId="005057C1" wp14:editId="254336B2">
                                  <wp:extent cx="2726055" cy="1296035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download (14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055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37FB" w:rsidRPr="00F337FB" w:rsidRDefault="00F337FB" w:rsidP="00F337FB">
                            <w:pPr>
                              <w:pStyle w:val="CaptionPhotoHer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337FB">
                              <w:rPr>
                                <w:b/>
                                <w:sz w:val="18"/>
                                <w:szCs w:val="18"/>
                              </w:rPr>
                              <w:t>Behavioral Health</w:t>
                            </w:r>
                          </w:p>
                          <w:p w:rsidR="00C152B9" w:rsidRDefault="00C152B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C152B9" w:rsidRDefault="003F4383">
                            <w:pPr>
                              <w:pStyle w:val="PhotoBox"/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1E960B42" wp14:editId="7D3A9480">
                                  <wp:extent cx="2808622" cy="1547716"/>
                                  <wp:effectExtent l="0" t="0" r="0" b="0"/>
                                  <wp:docPr id="4" name="Picture 7" descr="100_0446 -2-14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00_0446 -2-14-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b="178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982" cy="1555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C152B9">
                            <w:pPr>
                              <w:pStyle w:val="PhotoBox"/>
                            </w:pPr>
                          </w:p>
                          <w:p w:rsidR="00C152B9" w:rsidRDefault="00C152B9">
                            <w:pPr>
                              <w:pStyle w:val="PhotoBox"/>
                            </w:pP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A2D4" id="Text Box 12" o:spid="_x0000_s1027" type="#_x0000_t202" style="position:absolute;margin-left:441.15pt;margin-top:37.55pt;width:229.05pt;height:39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" fillcolor="silver" stroked="f">
                <v:textbox>
                  <w:txbxContent>
                    <w:p w:rsidR="00C152B9" w:rsidRDefault="003F4383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574E72" wp14:editId="36694A33">
                            <wp:extent cx="2726055" cy="1386205"/>
                            <wp:effectExtent l="0" t="0" r="0" b="4445"/>
                            <wp:docPr id="2" name="Picture 2" descr="MP90040043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P90040043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161" cy="1401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37FB" w:rsidRPr="00F337FB" w:rsidRDefault="00F337FB" w:rsidP="00F337FB">
                      <w:pPr>
                        <w:pStyle w:val="CaptionPhotoHere"/>
                        <w:rPr>
                          <w:b/>
                          <w:sz w:val="18"/>
                          <w:szCs w:val="18"/>
                        </w:rPr>
                      </w:pPr>
                      <w:r w:rsidRPr="00F337FB">
                        <w:rPr>
                          <w:b/>
                          <w:sz w:val="18"/>
                          <w:szCs w:val="18"/>
                        </w:rPr>
                        <w:t>MEDICAL cliniC</w:t>
                      </w: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Pr="00F337FB" w:rsidRDefault="00746246">
                      <w:pPr>
                        <w:rPr>
                          <w:rFonts w:ascii="45 Helvetica Light" w:hAnsi="45 Helvetica Light"/>
                          <w:color w:val="FFFFEF"/>
                          <w:sz w:val="18"/>
                          <w:szCs w:val="18"/>
                        </w:rPr>
                      </w:pPr>
                      <w:r>
                        <w:rPr>
                          <w:rFonts w:ascii="45 Helvetica Light" w:hAnsi="45 Helvetica Light"/>
                          <w:noProof/>
                          <w:color w:val="FFFFEF"/>
                          <w:sz w:val="20"/>
                        </w:rPr>
                        <w:drawing>
                          <wp:inline distT="0" distB="0" distL="0" distR="0" wp14:anchorId="005057C1" wp14:editId="254336B2">
                            <wp:extent cx="2726055" cy="1296035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download (14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055" cy="129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37FB" w:rsidRPr="00F337FB" w:rsidRDefault="00F337FB" w:rsidP="00F337FB">
                      <w:pPr>
                        <w:pStyle w:val="CaptionPhotoHere"/>
                        <w:rPr>
                          <w:b/>
                          <w:sz w:val="18"/>
                          <w:szCs w:val="18"/>
                        </w:rPr>
                      </w:pPr>
                      <w:r w:rsidRPr="00F337FB">
                        <w:rPr>
                          <w:b/>
                          <w:sz w:val="18"/>
                          <w:szCs w:val="18"/>
                        </w:rPr>
                        <w:t>Behavioral Health</w:t>
                      </w:r>
                    </w:p>
                    <w:p w:rsidR="00C152B9" w:rsidRDefault="00C152B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C152B9" w:rsidRDefault="003F4383">
                      <w:pPr>
                        <w:pStyle w:val="PhotoBox"/>
                      </w:pPr>
                      <w:r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1E960B42" wp14:editId="7D3A9480">
                            <wp:extent cx="2808622" cy="1547716"/>
                            <wp:effectExtent l="0" t="0" r="0" b="0"/>
                            <wp:docPr id="4" name="Picture 7" descr="100_0446 -2-14-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00_0446 -2-14-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b="178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982" cy="1555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C152B9">
                      <w:pPr>
                        <w:pStyle w:val="PhotoBox"/>
                      </w:pPr>
                    </w:p>
                    <w:p w:rsidR="00C152B9" w:rsidRDefault="00C152B9">
                      <w:pPr>
                        <w:pStyle w:val="PhotoBox"/>
                      </w:pP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294C0EB" wp14:editId="7FB9ECA1">
                <wp:simplePos x="0" y="0"/>
                <wp:positionH relativeFrom="column">
                  <wp:posOffset>5619833</wp:posOffset>
                </wp:positionH>
                <wp:positionV relativeFrom="paragraph">
                  <wp:posOffset>3646916</wp:posOffset>
                </wp:positionV>
                <wp:extent cx="2887980" cy="90805"/>
                <wp:effectExtent l="19050" t="19050" r="45720" b="61595"/>
                <wp:wrapNone/>
                <wp:docPr id="6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90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D6891" id="Rectangle 28" o:spid="_x0000_s1026" style="position:absolute;margin-left:442.5pt;margin-top:287.15pt;width:227.4pt;height:7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AB7E6F5" wp14:editId="1C241242">
                <wp:simplePos x="0" y="0"/>
                <wp:positionH relativeFrom="column">
                  <wp:posOffset>5623560</wp:posOffset>
                </wp:positionH>
                <wp:positionV relativeFrom="paragraph">
                  <wp:posOffset>2076809</wp:posOffset>
                </wp:positionV>
                <wp:extent cx="2887980" cy="90805"/>
                <wp:effectExtent l="20955" t="26670" r="34290" b="44450"/>
                <wp:wrapNone/>
                <wp:docPr id="2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90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F9D46" id="Rectangle 28" o:spid="_x0000_s1026" style="position:absolute;margin-left:442.8pt;margin-top:163.55pt;width:227.4pt;height:7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EAD9EF" wp14:editId="5EB76B48">
                <wp:simplePos x="0" y="0"/>
                <wp:positionH relativeFrom="column">
                  <wp:posOffset>5247640</wp:posOffset>
                </wp:positionH>
                <wp:positionV relativeFrom="paragraph">
                  <wp:posOffset>-685800</wp:posOffset>
                </wp:positionV>
                <wp:extent cx="3719195" cy="802640"/>
                <wp:effectExtent l="0" t="0" r="0" b="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191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both"/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  <w:t xml:space="preserve"> </w:t>
                            </w:r>
                            <w:r w:rsidR="007C2629"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  <w:t xml:space="preserve">       </w:t>
                            </w:r>
                            <w:r w:rsidR="003B334D">
                              <w:rPr>
                                <w:rFonts w:ascii="Helvetica" w:hAnsi="Helvetica"/>
                                <w:color w:val="17365D" w:themeColor="text2" w:themeShade="BF"/>
                                <w:sz w:val="36"/>
                              </w:rPr>
                              <w:t>chetn</w:t>
                            </w:r>
                            <w:r w:rsidR="007C2629" w:rsidRPr="007C2629">
                              <w:rPr>
                                <w:rFonts w:ascii="Helvetica" w:hAnsi="Helvetica"/>
                                <w:color w:val="17365D" w:themeColor="text2" w:themeShade="BF"/>
                                <w:sz w:val="36"/>
                              </w:rPr>
                              <w:t>.org</w:t>
                            </w:r>
                            <w:r w:rsidR="005F736A">
                              <w:rPr>
                                <w:rFonts w:ascii="Helvetica" w:hAnsi="Helvetica"/>
                                <w:color w:val="17365D" w:themeColor="text2" w:themeShade="BF"/>
                                <w:sz w:val="36"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" w:hAnsi="Helvetica"/>
                                <w:color w:val="FFFFE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F0BDD5" wp14:editId="3FAF739D">
                                  <wp:extent cx="891540" cy="617220"/>
                                  <wp:effectExtent l="1905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C152B9">
                            <w:pPr>
                              <w:jc w:val="both"/>
                              <w:rPr>
                                <w:rFonts w:ascii="Helvetica" w:hAnsi="Helvetica"/>
                                <w:caps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3.2pt;margin-top:-54pt;width:292.85pt;height:63.2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" filled="f" stroked="f">
                <v:textbox>
                  <w:txbxContent>
                    <w:p w:rsidR="00C152B9" w:rsidRDefault="003F4383">
                      <w:pPr>
                        <w:jc w:val="both"/>
                        <w:rPr>
                          <w:rFonts w:ascii="Helvetica" w:hAnsi="Helvetica"/>
                          <w:color w:val="FFFFEF"/>
                          <w:sz w:val="36"/>
                        </w:rPr>
                      </w:pPr>
                      <w:r>
                        <w:rPr>
                          <w:rFonts w:ascii="Helvetica" w:hAnsi="Helvetica"/>
                          <w:color w:val="FFFFEF"/>
                          <w:sz w:val="36"/>
                        </w:rPr>
                        <w:t xml:space="preserve"> </w:t>
                      </w:r>
                      <w:r w:rsidR="007C2629">
                        <w:rPr>
                          <w:rFonts w:ascii="Helvetica" w:hAnsi="Helvetica"/>
                          <w:color w:val="FFFFEF"/>
                          <w:sz w:val="36"/>
                        </w:rPr>
                        <w:t xml:space="preserve">       </w:t>
                      </w:r>
                      <w:r w:rsidR="003B334D">
                        <w:rPr>
                          <w:rFonts w:ascii="Helvetica" w:hAnsi="Helvetica"/>
                          <w:color w:val="17365D" w:themeColor="text2" w:themeShade="BF"/>
                          <w:sz w:val="36"/>
                        </w:rPr>
                        <w:t>chetn</w:t>
                      </w:r>
                      <w:r w:rsidR="007C2629" w:rsidRPr="007C2629">
                        <w:rPr>
                          <w:rFonts w:ascii="Helvetica" w:hAnsi="Helvetica"/>
                          <w:color w:val="17365D" w:themeColor="text2" w:themeShade="BF"/>
                          <w:sz w:val="36"/>
                        </w:rPr>
                        <w:t>.org</w:t>
                      </w:r>
                      <w:r w:rsidR="005F736A">
                        <w:rPr>
                          <w:rFonts w:ascii="Helvetica" w:hAnsi="Helvetica"/>
                          <w:color w:val="17365D" w:themeColor="text2" w:themeShade="BF"/>
                          <w:sz w:val="36"/>
                        </w:rPr>
                        <w:t xml:space="preserve">        </w:t>
                      </w:r>
                      <w:r>
                        <w:rPr>
                          <w:rFonts w:ascii="Helvetica" w:hAnsi="Helvetica"/>
                          <w:color w:val="FFFFEF"/>
                          <w:sz w:val="36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91540" cy="617220"/>
                            <wp:effectExtent l="1905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C152B9">
                      <w:pPr>
                        <w:jc w:val="both"/>
                        <w:rPr>
                          <w:rFonts w:ascii="Helvetica" w:hAnsi="Helvetica"/>
                          <w:caps/>
                          <w:color w:val="FFFFFF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3D9B919B" wp14:editId="142DC918">
                <wp:simplePos x="0" y="0"/>
                <wp:positionH relativeFrom="column">
                  <wp:posOffset>-906780</wp:posOffset>
                </wp:positionH>
                <wp:positionV relativeFrom="paragraph">
                  <wp:posOffset>198120</wp:posOffset>
                </wp:positionV>
                <wp:extent cx="2726055" cy="6144895"/>
                <wp:effectExtent l="0" t="0" r="0" b="635"/>
                <wp:wrapNone/>
                <wp:docPr id="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614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6246" w:rsidRPr="00746246" w:rsidRDefault="00746246">
                            <w:pPr>
                              <w:pStyle w:val="EnterText"/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152B9" w:rsidRPr="00201A48" w:rsidRDefault="003F4383">
                            <w:pPr>
                              <w:pStyle w:val="EnterText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A48">
                              <w:rPr>
                                <w:b/>
                                <w:sz w:val="20"/>
                                <w:szCs w:val="20"/>
                              </w:rPr>
                              <w:t>On-Site Services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PRIMARY CARE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SICKNESS CARE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MANAGEMENT OF ILLNESS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PHYSICALS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GYNECOLOGICAL EXAMS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FAA-AVIATION PHYSICALS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IMMUNIZATIONS/SHOTS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LABORATORY</w:t>
                            </w:r>
                          </w:p>
                          <w:p w:rsidR="00C152B9" w:rsidRPr="00746246" w:rsidRDefault="003F4383" w:rsidP="00801892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X-RAY</w:t>
                            </w:r>
                          </w:p>
                          <w:p w:rsidR="00801892" w:rsidRPr="00746246" w:rsidRDefault="00801892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HEALTH EDUCATORS</w:t>
                            </w:r>
                          </w:p>
                          <w:p w:rsidR="00C152B9" w:rsidRPr="00746246" w:rsidRDefault="006C1104" w:rsidP="006C1104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MEDICATION ASSISTANCE</w:t>
                            </w:r>
                          </w:p>
                          <w:p w:rsidR="00C152B9" w:rsidRPr="00746246" w:rsidRDefault="003F4383" w:rsidP="006C1104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BLACK LUNG HELP</w:t>
                            </w:r>
                          </w:p>
                          <w:p w:rsidR="00C152B9" w:rsidRPr="00746246" w:rsidRDefault="00021C58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 xml:space="preserve">TELEHEALTH </w:t>
                            </w:r>
                            <w:r w:rsidR="003F4383" w:rsidRPr="007462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OFF-SITE LIMITED DENTAL</w:t>
                            </w:r>
                          </w:p>
                          <w:p w:rsidR="00C152B9" w:rsidRPr="00746246" w:rsidRDefault="00801892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BEHAVIORAL/MENTAL HEALTH</w:t>
                            </w:r>
                          </w:p>
                          <w:p w:rsidR="00C152B9" w:rsidRPr="00746246" w:rsidRDefault="006C1104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PEDIATRICS</w:t>
                            </w:r>
                          </w:p>
                          <w:p w:rsidR="00C152B9" w:rsidRPr="00746246" w:rsidRDefault="003F4383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NON-ENGLISH TRANSLATION</w:t>
                            </w:r>
                          </w:p>
                          <w:p w:rsidR="00B768CE" w:rsidRPr="00746246" w:rsidRDefault="002E545E" w:rsidP="00B768CE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ENDOCRINOLOGY</w:t>
                            </w:r>
                          </w:p>
                          <w:p w:rsidR="00DF633E" w:rsidRPr="00746246" w:rsidRDefault="00DF633E" w:rsidP="00B768CE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340B CONTRACT PHARMACY</w:t>
                            </w:r>
                          </w:p>
                          <w:p w:rsidR="00C152B9" w:rsidRPr="00746246" w:rsidRDefault="0080523F" w:rsidP="0080523F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45 Helvetica Light" w:hAnsi="45 Helvetica Light"/>
                                <w:i/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RETINAL EYE EXAMS</w:t>
                            </w:r>
                          </w:p>
                          <w:p w:rsidR="00746246" w:rsidRPr="00746246" w:rsidRDefault="00746246" w:rsidP="0080523F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45 Helvetica Light" w:hAnsi="45 Helvetica Light"/>
                                <w:i/>
                                <w:sz w:val="18"/>
                                <w:szCs w:val="18"/>
                              </w:rPr>
                            </w:pPr>
                            <w:r w:rsidRPr="00746246">
                              <w:rPr>
                                <w:sz w:val="18"/>
                                <w:szCs w:val="18"/>
                              </w:rPr>
                              <w:t>LIMITED DENTAL</w:t>
                            </w:r>
                          </w:p>
                          <w:p w:rsidR="0095169C" w:rsidRPr="00746246" w:rsidRDefault="0095169C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201A48" w:rsidRPr="00201A48" w:rsidRDefault="00201A48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C152B9" w:rsidRPr="00201A48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Dr. John Burrell</w:t>
                            </w:r>
                            <w:r w:rsidR="00C65962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, MD</w:t>
                            </w:r>
                          </w:p>
                          <w:p w:rsidR="00C152B9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Dr. Safwan Hamwi</w:t>
                            </w:r>
                            <w:r w:rsidR="00C65962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, MD</w:t>
                            </w:r>
                          </w:p>
                          <w:p w:rsidR="003169D2" w:rsidRDefault="003169D2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Dr. Shaan Valji, MD</w:t>
                            </w:r>
                          </w:p>
                          <w:p w:rsidR="00C65962" w:rsidRDefault="00C65962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Dr. Megan Hall, DO</w:t>
                            </w:r>
                          </w:p>
                          <w:p w:rsidR="003169D2" w:rsidRPr="00201A48" w:rsidRDefault="003169D2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Dr. Gerald Osborn, DO</w:t>
                            </w:r>
                          </w:p>
                          <w:p w:rsidR="00C152B9" w:rsidRPr="00201A48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Mary Morris, CFNP</w:t>
                            </w:r>
                          </w:p>
                          <w:p w:rsidR="002F22B3" w:rsidRPr="00201A48" w:rsidRDefault="002F22B3" w:rsidP="002F22B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Stephanie </w:t>
                            </w:r>
                            <w:proofErr w:type="spellStart"/>
                            <w:proofErr w:type="gramStart"/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Conder,DNP</w:t>
                            </w:r>
                            <w:proofErr w:type="gramEnd"/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,FNP</w:t>
                            </w:r>
                            <w:proofErr w:type="spellEnd"/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-BC</w:t>
                            </w:r>
                          </w:p>
                          <w:p w:rsidR="0095169C" w:rsidRPr="00201A48" w:rsidRDefault="0095169C" w:rsidP="002F22B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Emily Tamer, PA-C</w:t>
                            </w:r>
                          </w:p>
                          <w:p w:rsidR="0095169C" w:rsidRPr="00201A48" w:rsidRDefault="0095169C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William Evan Wilson, PMHNP-BC</w:t>
                            </w:r>
                          </w:p>
                          <w:p w:rsidR="00C65962" w:rsidRDefault="00C65962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Hannah Echols, NP</w:t>
                            </w:r>
                          </w:p>
                          <w:p w:rsidR="00C152B9" w:rsidRPr="00201A48" w:rsidRDefault="003F4383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Amber Harris, LPC-MHSP</w:t>
                            </w:r>
                          </w:p>
                          <w:p w:rsidR="00201A48" w:rsidRPr="00201A48" w:rsidRDefault="00201A48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Katelyn Lee, LCSW</w:t>
                            </w:r>
                          </w:p>
                          <w:p w:rsidR="00201A48" w:rsidRPr="00201A48" w:rsidRDefault="00201A48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01A48">
                              <w:rPr>
                                <w:rFonts w:ascii="45 Helvetica Light" w:hAnsi="45 Helvetica Light"/>
                                <w:b/>
                                <w:i/>
                                <w:sz w:val="18"/>
                                <w:szCs w:val="18"/>
                              </w:rPr>
                              <w:t>Gabriel Archer, PMHNP-CB</w:t>
                            </w:r>
                          </w:p>
                          <w:p w:rsidR="00201A48" w:rsidRPr="006370CA" w:rsidRDefault="00201A48">
                            <w:pPr>
                              <w:widowControl w:val="0"/>
                              <w:rPr>
                                <w:rFonts w:ascii="45 Helvetica Light" w:hAnsi="45 Helvetica Ligh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D317B" w:rsidRPr="006370CA" w:rsidRDefault="006D317B">
                            <w:pPr>
                              <w:widowControl w:val="0"/>
                              <w:rPr>
                                <w:rFonts w:ascii="45 Helvetica Light" w:hAnsi="45 Helvetica Light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C152B9" w:rsidRDefault="00C152B9">
                            <w:pPr>
                              <w:widowControl w:val="0"/>
                              <w:rPr>
                                <w:i/>
                                <w:color w:val="FFFFFF"/>
                                <w:sz w:val="4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B919B" id="Text Box 4" o:spid="_x0000_s1029" type="#_x0000_t202" style="position:absolute;margin-left:-71.4pt;margin-top:15.6pt;width:214.65pt;height:483.8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" filled="f" fillcolor="#cd4313" stroked="f" insetpen="t">
                <v:textbox inset="2.88pt,2.88pt,2.88pt,2.88pt">
                  <w:txbxContent>
                    <w:p w:rsidR="00746246" w:rsidRPr="00746246" w:rsidRDefault="00746246">
                      <w:pPr>
                        <w:pStyle w:val="EnterText"/>
                        <w:spacing w:line="276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C152B9" w:rsidRPr="00201A48" w:rsidRDefault="003F4383">
                      <w:pPr>
                        <w:pStyle w:val="EnterText"/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01A48">
                        <w:rPr>
                          <w:b/>
                          <w:sz w:val="20"/>
                          <w:szCs w:val="20"/>
                        </w:rPr>
                        <w:t>On-Site Services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PRIMARY CARE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SICKNESS CARE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MANAGEMENT OF ILLNESS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PHYSICALS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GYNECOLOGICAL EXAMS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FAA-AVIATION PHYSICALS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IMMUNIZATIONS/SHOTS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LABORATORY</w:t>
                      </w:r>
                    </w:p>
                    <w:p w:rsidR="00C152B9" w:rsidRPr="00746246" w:rsidRDefault="003F4383" w:rsidP="00801892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X-RAY</w:t>
                      </w:r>
                    </w:p>
                    <w:p w:rsidR="00801892" w:rsidRPr="00746246" w:rsidRDefault="00801892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HEALTH EDUCATORS</w:t>
                      </w:r>
                    </w:p>
                    <w:p w:rsidR="00C152B9" w:rsidRPr="00746246" w:rsidRDefault="006C1104" w:rsidP="006C1104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MEDICATION ASSISTANCE</w:t>
                      </w:r>
                    </w:p>
                    <w:p w:rsidR="00C152B9" w:rsidRPr="00746246" w:rsidRDefault="003F4383" w:rsidP="006C1104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BLACK LUNG HELP</w:t>
                      </w:r>
                    </w:p>
                    <w:p w:rsidR="00C152B9" w:rsidRPr="00746246" w:rsidRDefault="00021C58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 xml:space="preserve">TELEHEALTH </w:t>
                      </w:r>
                      <w:r w:rsidR="003F4383" w:rsidRPr="0074624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OFF-SITE LIMITED DENTAL</w:t>
                      </w:r>
                    </w:p>
                    <w:p w:rsidR="00C152B9" w:rsidRPr="00746246" w:rsidRDefault="00801892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BEHAVIORAL/MENTAL HEALTH</w:t>
                      </w:r>
                    </w:p>
                    <w:p w:rsidR="00C152B9" w:rsidRPr="00746246" w:rsidRDefault="006C1104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PEDIATRICS</w:t>
                      </w:r>
                    </w:p>
                    <w:p w:rsidR="00C152B9" w:rsidRPr="00746246" w:rsidRDefault="003F4383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NON-ENGLISH TRANSLATION</w:t>
                      </w:r>
                    </w:p>
                    <w:p w:rsidR="00B768CE" w:rsidRPr="00746246" w:rsidRDefault="002E545E" w:rsidP="00B768CE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ENDOCRINOLOGY</w:t>
                      </w:r>
                    </w:p>
                    <w:p w:rsidR="00DF633E" w:rsidRPr="00746246" w:rsidRDefault="00DF633E" w:rsidP="00B768CE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340B CONTRACT PHARMACY</w:t>
                      </w:r>
                    </w:p>
                    <w:p w:rsidR="00C152B9" w:rsidRPr="00746246" w:rsidRDefault="0080523F" w:rsidP="0080523F">
                      <w:pPr>
                        <w:pStyle w:val="Bulletpoints"/>
                        <w:numPr>
                          <w:ilvl w:val="0"/>
                          <w:numId w:val="2"/>
                        </w:numPr>
                        <w:rPr>
                          <w:rFonts w:ascii="45 Helvetica Light" w:hAnsi="45 Helvetica Light"/>
                          <w:i/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RETINAL EYE EXAMS</w:t>
                      </w:r>
                    </w:p>
                    <w:p w:rsidR="00746246" w:rsidRPr="00746246" w:rsidRDefault="00746246" w:rsidP="0080523F">
                      <w:pPr>
                        <w:pStyle w:val="Bulletpoints"/>
                        <w:numPr>
                          <w:ilvl w:val="0"/>
                          <w:numId w:val="2"/>
                        </w:numPr>
                        <w:rPr>
                          <w:rFonts w:ascii="45 Helvetica Light" w:hAnsi="45 Helvetica Light"/>
                          <w:i/>
                          <w:sz w:val="18"/>
                          <w:szCs w:val="18"/>
                        </w:rPr>
                      </w:pPr>
                      <w:r w:rsidRPr="00746246">
                        <w:rPr>
                          <w:sz w:val="18"/>
                          <w:szCs w:val="18"/>
                        </w:rPr>
                        <w:t>LIMITED DENTAL</w:t>
                      </w:r>
                    </w:p>
                    <w:p w:rsidR="0095169C" w:rsidRPr="00746246" w:rsidRDefault="0095169C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201A48" w:rsidRPr="00201A48" w:rsidRDefault="00201A48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C152B9" w:rsidRPr="00201A48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Dr. John Burrell</w:t>
                      </w:r>
                      <w:r w:rsidR="00C65962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, MD</w:t>
                      </w:r>
                    </w:p>
                    <w:p w:rsidR="00C152B9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Dr. Safwan Hamwi</w:t>
                      </w:r>
                      <w:r w:rsidR="00C65962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, MD</w:t>
                      </w:r>
                    </w:p>
                    <w:p w:rsidR="003169D2" w:rsidRDefault="003169D2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Dr. Shaan Valji, MD</w:t>
                      </w:r>
                    </w:p>
                    <w:p w:rsidR="00C65962" w:rsidRDefault="00C65962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Dr. Megan Hall, DO</w:t>
                      </w:r>
                    </w:p>
                    <w:p w:rsidR="003169D2" w:rsidRPr="00201A48" w:rsidRDefault="003169D2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Dr. Gerald Osborn, DO</w:t>
                      </w:r>
                    </w:p>
                    <w:p w:rsidR="00C152B9" w:rsidRPr="00201A48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Mary Morris, CFNP</w:t>
                      </w:r>
                    </w:p>
                    <w:p w:rsidR="002F22B3" w:rsidRPr="00201A48" w:rsidRDefault="002F22B3" w:rsidP="002F22B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 xml:space="preserve">Stephanie </w:t>
                      </w:r>
                      <w:proofErr w:type="spellStart"/>
                      <w:proofErr w:type="gramStart"/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Conder,DNP</w:t>
                      </w:r>
                      <w:proofErr w:type="gramEnd"/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,FNP</w:t>
                      </w:r>
                      <w:proofErr w:type="spellEnd"/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-BC</w:t>
                      </w:r>
                    </w:p>
                    <w:p w:rsidR="0095169C" w:rsidRPr="00201A48" w:rsidRDefault="0095169C" w:rsidP="002F22B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Emily Tamer, PA-C</w:t>
                      </w:r>
                    </w:p>
                    <w:p w:rsidR="0095169C" w:rsidRPr="00201A48" w:rsidRDefault="0095169C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William Evan Wilson, PMHNP-BC</w:t>
                      </w:r>
                    </w:p>
                    <w:p w:rsidR="00C65962" w:rsidRDefault="00C65962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Hannah Echols, NP</w:t>
                      </w:r>
                    </w:p>
                    <w:p w:rsidR="00C152B9" w:rsidRPr="00201A48" w:rsidRDefault="003F4383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Amber Harris, LPC-MHSP</w:t>
                      </w:r>
                    </w:p>
                    <w:p w:rsidR="00201A48" w:rsidRPr="00201A48" w:rsidRDefault="00201A48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Katelyn Lee, LCSW</w:t>
                      </w:r>
                    </w:p>
                    <w:p w:rsidR="00201A48" w:rsidRPr="00201A48" w:rsidRDefault="00201A48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</w:pPr>
                      <w:r w:rsidRPr="00201A48">
                        <w:rPr>
                          <w:rFonts w:ascii="45 Helvetica Light" w:hAnsi="45 Helvetica Light"/>
                          <w:b/>
                          <w:i/>
                          <w:sz w:val="18"/>
                          <w:szCs w:val="18"/>
                        </w:rPr>
                        <w:t>Gabriel Archer, PMHNP-CB</w:t>
                      </w:r>
                    </w:p>
                    <w:p w:rsidR="00201A48" w:rsidRPr="006370CA" w:rsidRDefault="00201A48">
                      <w:pPr>
                        <w:widowControl w:val="0"/>
                        <w:rPr>
                          <w:rFonts w:ascii="45 Helvetica Light" w:hAnsi="45 Helvetica Light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6D317B" w:rsidRPr="006370CA" w:rsidRDefault="006D317B">
                      <w:pPr>
                        <w:widowControl w:val="0"/>
                        <w:rPr>
                          <w:rFonts w:ascii="45 Helvetica Light" w:hAnsi="45 Helvetica Light"/>
                          <w:i/>
                          <w:sz w:val="20"/>
                          <w:szCs w:val="20"/>
                        </w:rPr>
                      </w:pPr>
                    </w:p>
                    <w:p w:rsidR="00C152B9" w:rsidRDefault="00C152B9">
                      <w:pPr>
                        <w:widowControl w:val="0"/>
                        <w:rPr>
                          <w:i/>
                          <w:color w:val="FFFFFF"/>
                          <w:sz w:val="4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3B8852C5" wp14:editId="77DC1A1E">
                <wp:simplePos x="0" y="0"/>
                <wp:positionH relativeFrom="column">
                  <wp:posOffset>1978660</wp:posOffset>
                </wp:positionH>
                <wp:positionV relativeFrom="paragraph">
                  <wp:posOffset>1952625</wp:posOffset>
                </wp:positionV>
                <wp:extent cx="3314700" cy="4189095"/>
                <wp:effectExtent l="0" t="0" r="2540" b="190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18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01A48" w:rsidRDefault="003F4383" w:rsidP="00201A48">
                            <w:pPr>
                              <w:pStyle w:val="BodyText01"/>
                              <w:spacing w:before="0" w:beforeAutospacing="0" w:line="240" w:lineRule="auto"/>
                            </w:pPr>
                            <w:r>
                              <w:t xml:space="preserve">OPEN:  </w:t>
                            </w:r>
                          </w:p>
                          <w:p w:rsidR="00201A48" w:rsidRDefault="00201A48" w:rsidP="00201A48">
                            <w:pPr>
                              <w:pStyle w:val="BodyText01"/>
                              <w:spacing w:before="0" w:beforeAutospacing="0" w:line="240" w:lineRule="auto"/>
                            </w:pPr>
                            <w:r>
                              <w:t>MONDAY &amp; WEDNESDAY 8AM – 8PM</w:t>
                            </w:r>
                          </w:p>
                          <w:p w:rsidR="00201A48" w:rsidRDefault="00201A48" w:rsidP="00201A48">
                            <w:pPr>
                              <w:pStyle w:val="BodyText01"/>
                              <w:spacing w:before="0" w:beforeAutospacing="0" w:line="240" w:lineRule="auto"/>
                            </w:pPr>
                            <w:r>
                              <w:t>TUESDAY &amp; THURSDAY 8AM – 6:30PM</w:t>
                            </w:r>
                          </w:p>
                          <w:p w:rsidR="00C152B9" w:rsidRDefault="00201A48" w:rsidP="00201A48">
                            <w:pPr>
                              <w:pStyle w:val="BodyText01"/>
                              <w:spacing w:before="0" w:beforeAutospacing="0" w:line="240" w:lineRule="auto"/>
                            </w:pPr>
                            <w:r>
                              <w:t>FRIDAY – 8AM – 8PM</w:t>
                            </w:r>
                          </w:p>
                          <w:p w:rsidR="00C152B9" w:rsidRDefault="00C152B9">
                            <w:pPr>
                              <w:pStyle w:val="Subtitlehere"/>
                            </w:pPr>
                          </w:p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>iNSURANCE</w:t>
                            </w:r>
                          </w:p>
                          <w:p w:rsidR="00C152B9" w:rsidRDefault="003F4383">
                            <w:pPr>
                              <w:pStyle w:val="BodyText01"/>
                              <w:spacing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ACCEPTING:   MEDICARE • TE</w:t>
                            </w:r>
                            <w:r w:rsidR="0005270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NNCARE •</w:t>
                            </w:r>
                            <w:r w:rsidR="00F337F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COMMERCIAL PLANS LICENSED IN TENNESSEE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• UNINSURED • SELF-PAY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MEDICARE ADVANTAGE PLANS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SLIDING FEE SCALE OF SERVICES AVAILABLE TO UNINSURED/UNDERINSURED based on Household Size and Household Income (ask staff for more information)</w:t>
                            </w:r>
                          </w:p>
                          <w:p w:rsidR="00C152B9" w:rsidRDefault="00C152B9">
                            <w:pPr>
                              <w:pStyle w:val="Subtitlehere"/>
                            </w:pPr>
                          </w:p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>APPOINTMENTS</w:t>
                            </w:r>
                          </w:p>
                          <w:p w:rsidR="00C152B9" w:rsidRDefault="00C152B9">
                            <w:pPr>
                              <w:pStyle w:val="Subtitlehere"/>
                            </w:pPr>
                          </w:p>
                          <w:p w:rsidR="00C152B9" w:rsidRDefault="003F4383">
                            <w:pPr>
                              <w:pStyle w:val="Subtitlehere"/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cALL (423) 562-1705 TO SCHEDULE AN APPOINTMENT</w:t>
                            </w:r>
                          </w:p>
                          <w:p w:rsidR="00C152B9" w:rsidRDefault="00C152B9">
                            <w:pPr>
                              <w:pStyle w:val="Subtitlehere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Empowering individuals and families</w:t>
                            </w: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to improve their quality of life</w:t>
                            </w:r>
                          </w:p>
                          <w:p w:rsidR="00C152B9" w:rsidRDefault="00C152B9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An Equal Opportunity Employer</w:t>
                            </w:r>
                          </w:p>
                          <w:p w:rsidR="00C152B9" w:rsidRDefault="00C152B9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152B9" w:rsidRDefault="003F4383">
                            <w:pPr>
                              <w:pStyle w:val="BodyText01"/>
                              <w:spacing w:before="0" w:beforeAutospacing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Title VI: CHET does not discriminate based upon age, gender, race, color, religion or national origin.</w:t>
                            </w:r>
                          </w:p>
                          <w:p w:rsidR="00C152B9" w:rsidRDefault="00C152B9">
                            <w:pPr>
                              <w:pStyle w:val="BodyText01"/>
                              <w:spacing w:line="240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  <w:rPr>
                                <w:i/>
                              </w:rPr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852C5" id="Text Box 9" o:spid="_x0000_s1030" type="#_x0000_t202" style="position:absolute;margin-left:155.8pt;margin-top:153.75pt;width:261pt;height:329.8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201A48" w:rsidRDefault="003F4383" w:rsidP="00201A48">
                      <w:pPr>
                        <w:pStyle w:val="BodyText01"/>
                        <w:spacing w:before="0" w:beforeAutospacing="0" w:line="240" w:lineRule="auto"/>
                      </w:pPr>
                      <w:r>
                        <w:t xml:space="preserve">OPEN:  </w:t>
                      </w:r>
                    </w:p>
                    <w:p w:rsidR="00201A48" w:rsidRDefault="00201A48" w:rsidP="00201A48">
                      <w:pPr>
                        <w:pStyle w:val="BodyText01"/>
                        <w:spacing w:before="0" w:beforeAutospacing="0" w:line="240" w:lineRule="auto"/>
                      </w:pPr>
                      <w:r>
                        <w:t>MONDAY &amp; WEDNESDAY 8AM – 8PM</w:t>
                      </w:r>
                    </w:p>
                    <w:p w:rsidR="00201A48" w:rsidRDefault="00201A48" w:rsidP="00201A48">
                      <w:pPr>
                        <w:pStyle w:val="BodyText01"/>
                        <w:spacing w:before="0" w:beforeAutospacing="0" w:line="240" w:lineRule="auto"/>
                      </w:pPr>
                      <w:r>
                        <w:t>TUESDAY &amp; THURSDAY 8AM – 6:30PM</w:t>
                      </w:r>
                    </w:p>
                    <w:p w:rsidR="00C152B9" w:rsidRDefault="00201A48" w:rsidP="00201A48">
                      <w:pPr>
                        <w:pStyle w:val="BodyText01"/>
                        <w:spacing w:before="0" w:beforeAutospacing="0" w:line="240" w:lineRule="auto"/>
                      </w:pPr>
                      <w:r>
                        <w:t>FRIDAY – 8AM – 8PM</w:t>
                      </w:r>
                    </w:p>
                    <w:p w:rsidR="00C152B9" w:rsidRDefault="00C152B9">
                      <w:pPr>
                        <w:pStyle w:val="Subtitlehere"/>
                      </w:pPr>
                    </w:p>
                    <w:p w:rsidR="00C152B9" w:rsidRDefault="003F4383">
                      <w:pPr>
                        <w:pStyle w:val="Subtitlehere"/>
                      </w:pPr>
                      <w:r>
                        <w:t>iNSURANCE</w:t>
                      </w:r>
                    </w:p>
                    <w:p w:rsidR="00C152B9" w:rsidRDefault="003F4383">
                      <w:pPr>
                        <w:pStyle w:val="BodyText01"/>
                        <w:spacing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ACCEPTING:   MEDICARE • TE</w:t>
                      </w:r>
                      <w:r w:rsidR="00052709">
                        <w:rPr>
                          <w:rFonts w:ascii="Calibri" w:hAnsi="Calibri"/>
                          <w:sz w:val="22"/>
                          <w:szCs w:val="22"/>
                        </w:rPr>
                        <w:t>NNCARE •</w:t>
                      </w:r>
                      <w:r w:rsidR="00F337F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COMMERCIAL PLANS LICENSED IN TENNESSEE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• UNINSURED • SELF-PAY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MEDICARE ADVANTAGE PLANS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SLIDING FEE SCALE OF SERVICES AVAILABLE TO UNINSURED/UNDERINSURED based on Household Size and Household Income (ask staff for more information)</w:t>
                      </w:r>
                    </w:p>
                    <w:p w:rsidR="00C152B9" w:rsidRDefault="00C152B9">
                      <w:pPr>
                        <w:pStyle w:val="Subtitlehere"/>
                      </w:pPr>
                    </w:p>
                    <w:p w:rsidR="00C152B9" w:rsidRDefault="003F4383">
                      <w:pPr>
                        <w:pStyle w:val="Subtitlehere"/>
                      </w:pPr>
                      <w:r>
                        <w:t>APPOINTMENTS</w:t>
                      </w:r>
                    </w:p>
                    <w:p w:rsidR="00C152B9" w:rsidRDefault="00C152B9">
                      <w:pPr>
                        <w:pStyle w:val="Subtitlehere"/>
                      </w:pPr>
                    </w:p>
                    <w:p w:rsidR="00C152B9" w:rsidRDefault="003F4383">
                      <w:pPr>
                        <w:pStyle w:val="Subtitlehere"/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>cALL (423) 562-1705 TO SCHEDULE AN APPOINTMENT</w:t>
                      </w:r>
                    </w:p>
                    <w:p w:rsidR="00C152B9" w:rsidRDefault="00C152B9">
                      <w:pPr>
                        <w:pStyle w:val="Subtitlehere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Empowering individuals and families</w:t>
                      </w: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to improve their quality of life</w:t>
                      </w:r>
                    </w:p>
                    <w:p w:rsidR="00C152B9" w:rsidRDefault="00C152B9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An Equal Opportunity Employer</w:t>
                      </w:r>
                    </w:p>
                    <w:p w:rsidR="00C152B9" w:rsidRDefault="00C152B9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C152B9" w:rsidRDefault="003F4383">
                      <w:pPr>
                        <w:pStyle w:val="BodyText01"/>
                        <w:spacing w:before="0" w:beforeAutospacing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Title VI: CHET does not discriminate based upon age, gender, race, color, religion or national origin.</w:t>
                      </w:r>
                    </w:p>
                    <w:p w:rsidR="00C152B9" w:rsidRDefault="00C152B9">
                      <w:pPr>
                        <w:pStyle w:val="BodyText01"/>
                        <w:spacing w:line="240" w:lineRule="auto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C152B9" w:rsidRDefault="00C152B9">
                      <w:pPr>
                        <w:pStyle w:val="BodyText01"/>
                        <w:spacing w:line="240" w:lineRule="auto"/>
                        <w:rPr>
                          <w:i/>
                        </w:rPr>
                      </w:pPr>
                    </w:p>
                    <w:p w:rsidR="00C152B9" w:rsidRDefault="00C152B9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C152B9" w:rsidRDefault="00C152B9">
                      <w:pPr>
                        <w:pStyle w:val="BodyText01"/>
                        <w:rPr>
                          <w:i/>
                        </w:rPr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E2E6D6" wp14:editId="08BE75FD">
                <wp:simplePos x="0" y="0"/>
                <wp:positionH relativeFrom="column">
                  <wp:posOffset>1932940</wp:posOffset>
                </wp:positionH>
                <wp:positionV relativeFrom="paragraph">
                  <wp:posOffset>1679575</wp:posOffset>
                </wp:positionV>
                <wp:extent cx="3543300" cy="471805"/>
                <wp:effectExtent l="0" t="3175" r="635" b="127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433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>oFFICE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52.2pt;margin-top:132.25pt;width:279pt;height:37.1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" filled="f" stroked="f">
                <v:textbox>
                  <w:txbxContent>
                    <w:p w:rsidR="00C152B9" w:rsidRDefault="003F4383">
                      <w:pPr>
                        <w:pStyle w:val="Subtitlehere"/>
                      </w:pPr>
                      <w:r>
                        <w:t>oFFICE HOURS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0DC12103" wp14:editId="451C291C">
                <wp:simplePos x="0" y="0"/>
                <wp:positionH relativeFrom="column">
                  <wp:posOffset>1932940</wp:posOffset>
                </wp:positionH>
                <wp:positionV relativeFrom="paragraph">
                  <wp:posOffset>978535</wp:posOffset>
                </wp:positionV>
                <wp:extent cx="3314700" cy="650240"/>
                <wp:effectExtent l="0" t="0" r="635" b="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BodyText01"/>
                            </w:pPr>
                            <w:r>
                              <w:t xml:space="preserve">NOW ACCEPTING NEW </w:t>
                            </w:r>
                            <w:r w:rsidR="00201A48">
                              <w:t>PATIENTS -</w:t>
                            </w:r>
                            <w:r>
                              <w:t xml:space="preserve"> INFANTS, CHILDREN, ADOLESANTS, ADULTS AND GERIATRICS</w:t>
                            </w: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6B09" id="Text Box 7" o:spid="_x0000_s1031" type="#_x0000_t202" style="position:absolute;margin-left:152.2pt;margin-top:77.05pt;width:261pt;height:51.2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C152B9" w:rsidRDefault="003F4383">
                      <w:pPr>
                        <w:pStyle w:val="BodyText01"/>
                      </w:pPr>
                      <w:r>
                        <w:t xml:space="preserve">NOW ACCEPTING NEW </w:t>
                      </w:r>
                      <w:r w:rsidR="00201A48">
                        <w:t>PATIENTS -</w:t>
                      </w:r>
                      <w:r>
                        <w:t xml:space="preserve"> INFANTS, CHILDREN, ADOLESANTS, ADULTS AND GERIATRICS</w:t>
                      </w: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61F9C7" wp14:editId="1DB822A2">
                <wp:simplePos x="0" y="0"/>
                <wp:positionH relativeFrom="column">
                  <wp:posOffset>-906780</wp:posOffset>
                </wp:positionH>
                <wp:positionV relativeFrom="paragraph">
                  <wp:posOffset>-640080</wp:posOffset>
                </wp:positionV>
                <wp:extent cx="3935730" cy="838200"/>
                <wp:effectExtent l="0" t="0" r="0" b="1905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93573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DE2" w:rsidRDefault="009B147A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COMMUNITY HEALTH</w:t>
                            </w:r>
                            <w:r w:rsidR="003F4383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943DE2" w:rsidRDefault="003F4383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of East T</w:t>
                            </w:r>
                            <w:r w:rsidR="00021C58">
                              <w:rPr>
                                <w:sz w:val="32"/>
                                <w:szCs w:val="32"/>
                              </w:rPr>
                              <w:t>ENNESSEE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Inc.  </w:t>
                            </w:r>
                          </w:p>
                          <w:p w:rsidR="00C152B9" w:rsidRDefault="003F4383" w:rsidP="00943DE2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Clinic</w:t>
                            </w:r>
                          </w:p>
                          <w:p w:rsidR="00C152B9" w:rsidRDefault="003F4383">
                            <w:pPr>
                              <w:pStyle w:val="SubheadHere01"/>
                              <w:spacing w:line="276" w:lineRule="auto"/>
                            </w:pPr>
                            <w:r>
                              <w:t>A federally q</w:t>
                            </w:r>
                            <w:bookmarkStart w:id="0" w:name="_GoBack"/>
                            <w:bookmarkEnd w:id="0"/>
                            <w:r>
                              <w:t>ualified health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D04F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-71.4pt;margin-top:-50.4pt;width:309.9pt;height:66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" filled="f" stroked="f">
                <v:textbox>
                  <w:txbxContent>
                    <w:p w:rsidR="00943DE2" w:rsidRDefault="009B147A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COMMUNITY HEALTH</w:t>
                      </w:r>
                      <w:r w:rsidR="003F4383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:rsidR="00943DE2" w:rsidRDefault="003F4383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of East T</w:t>
                      </w:r>
                      <w:r w:rsidR="00021C58">
                        <w:rPr>
                          <w:sz w:val="32"/>
                          <w:szCs w:val="32"/>
                        </w:rPr>
                        <w:t>ENNESSEE</w:t>
                      </w:r>
                      <w:r>
                        <w:rPr>
                          <w:sz w:val="32"/>
                          <w:szCs w:val="32"/>
                        </w:rPr>
                        <w:t xml:space="preserve">, Inc.  </w:t>
                      </w:r>
                    </w:p>
                    <w:p w:rsidR="00C152B9" w:rsidRDefault="003F4383" w:rsidP="00943DE2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</w:pPr>
                      <w:r>
                        <w:rPr>
                          <w:sz w:val="32"/>
                          <w:szCs w:val="32"/>
                        </w:rPr>
                        <w:t>Clinic</w:t>
                      </w:r>
                    </w:p>
                    <w:p w:rsidR="00C152B9" w:rsidRDefault="003F4383">
                      <w:pPr>
                        <w:pStyle w:val="SubheadHere01"/>
                        <w:spacing w:line="276" w:lineRule="auto"/>
                      </w:pPr>
                      <w:r>
                        <w:t>A federally qualified health center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156470" wp14:editId="1BBAF063">
                <wp:simplePos x="0" y="0"/>
                <wp:positionH relativeFrom="column">
                  <wp:posOffset>1880235</wp:posOffset>
                </wp:positionH>
                <wp:positionV relativeFrom="paragraph">
                  <wp:posOffset>536575</wp:posOffset>
                </wp:positionV>
                <wp:extent cx="3543300" cy="1143000"/>
                <wp:effectExtent l="3810" t="3175" r="0" b="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rPr>
                                <w:rFonts w:ascii="Helvetica" w:hAnsi="Helvetica"/>
                                <w:caps/>
                                <w:color w:val="940803"/>
                              </w:rPr>
                            </w:pPr>
                            <w:r>
                              <w:rPr>
                                <w:rStyle w:val="SubtitlehereChar"/>
                                <w:rFonts w:cs="Times New Roman"/>
                              </w:rPr>
                              <w:t>ACCEPTING NEW PATIENTS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6470" id="Text Box 6" o:spid="_x0000_s1034" type="#_x0000_t202" style="position:absolute;margin-left:148.05pt;margin-top:42.25pt;width:279pt;height:90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" filled="f" stroked="f">
                <v:textbox>
                  <w:txbxContent>
                    <w:p w:rsidR="00C152B9" w:rsidRDefault="003F4383">
                      <w:pPr>
                        <w:rPr>
                          <w:rFonts w:ascii="Helvetica" w:hAnsi="Helvetica"/>
                          <w:caps/>
                          <w:color w:val="940803"/>
                        </w:rPr>
                      </w:pPr>
                      <w:r>
                        <w:rPr>
                          <w:rStyle w:val="SubtitlehereChar"/>
                          <w:rFonts w:cs="Times New Roman"/>
                        </w:rPr>
                        <w:t>ACCEPTING NEW PATIENTS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0B89D2" wp14:editId="1FB32FB5">
                <wp:simplePos x="0" y="0"/>
                <wp:positionH relativeFrom="column">
                  <wp:posOffset>403860</wp:posOffset>
                </wp:positionH>
                <wp:positionV relativeFrom="paragraph">
                  <wp:posOffset>6228080</wp:posOffset>
                </wp:positionV>
                <wp:extent cx="8052435" cy="315595"/>
                <wp:effectExtent l="3810" t="0" r="190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05243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Style w:val="AddressChar"/>
                                <w:rFonts w:cs="Times New Roman"/>
                              </w:rPr>
                              <w:t xml:space="preserve">| 130 Independence LN, </w:t>
                            </w:r>
                            <w:proofErr w:type="spellStart"/>
                            <w:r>
                              <w:rPr>
                                <w:rStyle w:val="AddressChar"/>
                                <w:rFonts w:cs="Times New Roman"/>
                              </w:rPr>
                              <w:t>LaFollette</w:t>
                            </w:r>
                            <w:proofErr w:type="spellEnd"/>
                            <w:r>
                              <w:rPr>
                                <w:rStyle w:val="AddressChar"/>
                                <w:rFonts w:cs="Times New Roman"/>
                              </w:rPr>
                              <w:t>, TN 37766 | phone 423.562.1705 | fax 423.566.3718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B89D2" id="Text Box 13" o:spid="_x0000_s1035" type="#_x0000_t202" style="position:absolute;margin-left:31.8pt;margin-top:490.4pt;width:634.05pt;height:24.8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" filled="f" stroked="f">
                <v:textbox>
                  <w:txbxContent>
                    <w:p w:rsidR="00C152B9" w:rsidRDefault="003F4383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Style w:val="AddressChar"/>
                          <w:rFonts w:cs="Times New Roman"/>
                        </w:rPr>
                        <w:t xml:space="preserve">| 130 Independence LN, </w:t>
                      </w:r>
                      <w:proofErr w:type="spellStart"/>
                      <w:r>
                        <w:rPr>
                          <w:rStyle w:val="AddressChar"/>
                          <w:rFonts w:cs="Times New Roman"/>
                        </w:rPr>
                        <w:t>LaFollette</w:t>
                      </w:r>
                      <w:proofErr w:type="spellEnd"/>
                      <w:r>
                        <w:rPr>
                          <w:rStyle w:val="AddressChar"/>
                          <w:rFonts w:cs="Times New Roman"/>
                        </w:rPr>
                        <w:t>, TN 37766 | phone 423.562.1705 | fax 423.566.3718</w:t>
                      </w:r>
                    </w:p>
                  </w:txbxContent>
                </v:textbox>
              </v:shape>
            </w:pict>
          </mc:Fallback>
        </mc:AlternateContent>
      </w:r>
      <w:r w:rsidR="003F4383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-891540</wp:posOffset>
            </wp:positionV>
            <wp:extent cx="10058400" cy="7772400"/>
            <wp:effectExtent l="19050" t="0" r="0" b="0"/>
            <wp:wrapNone/>
            <wp:docPr id="93" name="Picture 68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383">
        <w:br w:type="page"/>
      </w:r>
      <w:r w:rsidR="00392304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1238250</wp:posOffset>
                </wp:positionV>
                <wp:extent cx="3829050" cy="4732020"/>
                <wp:effectExtent l="0" t="0" r="0" b="1905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73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 w:rsidP="00406161">
                            <w:pPr>
                              <w:pStyle w:val="BodyText01"/>
                              <w:spacing w:before="0" w:beforeAutospacing="0"/>
                            </w:pPr>
                            <w:r w:rsidRPr="007C2629">
                              <w:rPr>
                                <w:b/>
                                <w:sz w:val="24"/>
                                <w:szCs w:val="24"/>
                              </w:rPr>
                              <w:t>What is a medical home</w:t>
                            </w:r>
                            <w:r w:rsidRPr="007C2629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 w:rsidR="006754EC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E150D">
                              <w:tab/>
                            </w:r>
                            <w:r w:rsidR="00DE150D" w:rsidRPr="00DE15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9405" cy="737641"/>
                                  <wp:effectExtent l="19050" t="0" r="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ncqa.org/Portals/0/Marketing/Seals/RP/2014%20Seals/PCMH_72dpi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44" cy="73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2B9" w:rsidRDefault="003F4383" w:rsidP="00406161">
                            <w:pPr>
                              <w:pStyle w:val="BodyText01"/>
                              <w:spacing w:before="0" w:beforeAutospacing="0" w:line="240" w:lineRule="auto"/>
                            </w:pPr>
                            <w:r>
                              <w:t>It’s an approach to providing comprehensive primary care that facilitates partnership between individual patients and their personal providers, and when appropriate, the patient’s family</w:t>
                            </w:r>
                            <w:r w:rsidR="00172647">
                              <w:t>.</w:t>
                            </w:r>
                          </w:p>
                          <w:p w:rsidR="00C152B9" w:rsidRDefault="003F4383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A variety of studies have demonstrated that medical homes improve access and reduce unnecessary medical costs</w:t>
                            </w:r>
                            <w:r w:rsidR="00172647">
                              <w:t>.</w:t>
                            </w:r>
                          </w:p>
                          <w:p w:rsidR="00C152B9" w:rsidRDefault="003F4383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The Medical Home is an innovative, team-based approach to providing health care services.  A partnership develops between the patient, his or her primary clinician, and a health care team.  Together, following evidence-based guidelines for medical care, the team will coordinate to provide the best health care services possible for you.</w:t>
                            </w:r>
                          </w:p>
                          <w:p w:rsidR="006754EC" w:rsidRDefault="006754EC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You are the key to meeting your healthcare goals.  You are able to take control of your health.</w:t>
                            </w:r>
                          </w:p>
                          <w:p w:rsidR="006754EC" w:rsidRDefault="006754EC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 xml:space="preserve">The doctor/practitioner will treat your health problems and will lead your health care.  </w:t>
                            </w:r>
                            <w:r w:rsidR="00172647">
                              <w:t>They will also coordinate your care with other doctors.</w:t>
                            </w:r>
                          </w:p>
                          <w:p w:rsidR="006754EC" w:rsidRDefault="006754EC" w:rsidP="006754EC">
                            <w:pPr>
                              <w:pStyle w:val="BodyText01"/>
                              <w:spacing w:line="240" w:lineRule="auto"/>
                            </w:pPr>
                            <w:r>
                              <w:t>Your health care team will focus on you as a whole person, not just your illness.  Your team will talk to you about ways to avoid getting sick in the future and stay health.</w:t>
                            </w:r>
                          </w:p>
                          <w:p w:rsidR="00C152B9" w:rsidRDefault="00C152B9" w:rsidP="006754EC">
                            <w:pPr>
                              <w:pStyle w:val="BodyText01"/>
                              <w:spacing w:before="0" w:beforeAutospacing="0" w:line="240" w:lineRule="auto"/>
                            </w:pPr>
                          </w:p>
                          <w:p w:rsidR="006754EC" w:rsidRDefault="006754EC" w:rsidP="006754EC">
                            <w:pPr>
                              <w:pStyle w:val="BodyText01"/>
                              <w:spacing w:before="0" w:beforeAutospacing="0" w:line="240" w:lineRule="auto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  <w:p w:rsidR="00C152B9" w:rsidRDefault="00C152B9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-54pt;margin-top:97.5pt;width:301.5pt;height:372.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" filled="f" fillcolor="#cd4313" stroked="f" insetpen="t">
                <v:textbox inset="2.88pt,2.88pt,2.88pt,2.88pt">
                  <w:txbxContent>
                    <w:p w:rsidR="00C152B9" w:rsidRDefault="003F4383" w:rsidP="00406161">
                      <w:pPr>
                        <w:pStyle w:val="BodyText01"/>
                        <w:spacing w:before="0" w:beforeAutospacing="0"/>
                      </w:pPr>
                      <w:r w:rsidRPr="007C2629">
                        <w:rPr>
                          <w:b/>
                          <w:sz w:val="24"/>
                          <w:szCs w:val="24"/>
                        </w:rPr>
                        <w:t>What is a medical home</w:t>
                      </w:r>
                      <w:r w:rsidRPr="007C2629">
                        <w:rPr>
                          <w:sz w:val="24"/>
                          <w:szCs w:val="24"/>
                        </w:rPr>
                        <w:t>?</w:t>
                      </w:r>
                      <w:r w:rsidR="006754EC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DE150D">
                        <w:tab/>
                      </w:r>
                      <w:r w:rsidR="00DE150D" w:rsidRPr="00DE150D">
                        <w:rPr>
                          <w:noProof/>
                        </w:rPr>
                        <w:drawing>
                          <wp:inline distT="0" distB="0" distL="0" distR="0">
                            <wp:extent cx="789405" cy="737641"/>
                            <wp:effectExtent l="19050" t="0" r="0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ncqa.org/Portals/0/Marketing/Seals/RP/2014%20Seals/PCMH_72dpi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44" cy="73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2B9" w:rsidRDefault="003F4383" w:rsidP="00406161">
                      <w:pPr>
                        <w:pStyle w:val="BodyText01"/>
                        <w:spacing w:before="0" w:beforeAutospacing="0" w:line="240" w:lineRule="auto"/>
                      </w:pPr>
                      <w:r>
                        <w:t>It’s an approach to providing comprehensive primary care that facilitates partnership between individual patients and their personal providers, and when appropriate, the patient’s family</w:t>
                      </w:r>
                      <w:r w:rsidR="00172647">
                        <w:t>.</w:t>
                      </w:r>
                    </w:p>
                    <w:p w:rsidR="00C152B9" w:rsidRDefault="003F4383" w:rsidP="006754EC">
                      <w:pPr>
                        <w:pStyle w:val="BodyText01"/>
                        <w:spacing w:line="240" w:lineRule="auto"/>
                      </w:pPr>
                      <w:r>
                        <w:t>A variety of studies have demonstrated that medical homes improve access and reduce unnecessary medical costs</w:t>
                      </w:r>
                      <w:r w:rsidR="00172647">
                        <w:t>.</w:t>
                      </w:r>
                    </w:p>
                    <w:p w:rsidR="00C152B9" w:rsidRDefault="003F4383" w:rsidP="006754EC">
                      <w:pPr>
                        <w:pStyle w:val="BodyText01"/>
                        <w:spacing w:line="240" w:lineRule="auto"/>
                      </w:pPr>
                      <w:r>
                        <w:t>The Medical Home is an innovative, team-based approach to providing health care services.  A partnership develops between the patient, his or her primary clinician, and a health care team.  Together, following evidence-based guidelines for medical care, the team will coordinate to provide the best health care services possible for you.</w:t>
                      </w:r>
                    </w:p>
                    <w:p w:rsidR="006754EC" w:rsidRDefault="006754EC" w:rsidP="006754EC">
                      <w:pPr>
                        <w:pStyle w:val="BodyText01"/>
                        <w:spacing w:line="240" w:lineRule="auto"/>
                      </w:pPr>
                      <w:r>
                        <w:t>You are the key to meeting your healthcare goals.  You are able to take control of your health.</w:t>
                      </w:r>
                    </w:p>
                    <w:p w:rsidR="006754EC" w:rsidRDefault="006754EC" w:rsidP="006754EC">
                      <w:pPr>
                        <w:pStyle w:val="BodyText01"/>
                        <w:spacing w:line="240" w:lineRule="auto"/>
                      </w:pPr>
                      <w:r>
                        <w:t xml:space="preserve">The doctor/practitioner will treat your health problems and will lead your health care.  </w:t>
                      </w:r>
                      <w:r w:rsidR="00172647">
                        <w:t>They will also coordinate your care with other doctors.</w:t>
                      </w:r>
                    </w:p>
                    <w:p w:rsidR="006754EC" w:rsidRDefault="006754EC" w:rsidP="006754EC">
                      <w:pPr>
                        <w:pStyle w:val="BodyText01"/>
                        <w:spacing w:line="240" w:lineRule="auto"/>
                      </w:pPr>
                      <w:r>
                        <w:t>Your health care team will focus on you as a whole person, not just your illness.  Your team will talk to you about ways to avoid getting sick in the future and stay health.</w:t>
                      </w:r>
                    </w:p>
                    <w:p w:rsidR="00C152B9" w:rsidRDefault="00C152B9" w:rsidP="006754EC">
                      <w:pPr>
                        <w:pStyle w:val="BodyText01"/>
                        <w:spacing w:before="0" w:beforeAutospacing="0" w:line="240" w:lineRule="auto"/>
                      </w:pPr>
                    </w:p>
                    <w:p w:rsidR="006754EC" w:rsidRDefault="006754EC" w:rsidP="006754EC">
                      <w:pPr>
                        <w:pStyle w:val="BodyText01"/>
                        <w:spacing w:before="0" w:beforeAutospacing="0" w:line="240" w:lineRule="auto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  <w:p w:rsidR="00C152B9" w:rsidRDefault="00C152B9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-340360</wp:posOffset>
                </wp:positionV>
                <wp:extent cx="2343150" cy="457200"/>
                <wp:effectExtent l="0" t="254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7C2629" w:rsidRDefault="00F567E6">
                            <w:pPr>
                              <w:pStyle w:val="website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chetn</w:t>
                            </w:r>
                            <w:r w:rsidR="007C2629" w:rsidRPr="007C2629">
                              <w:rPr>
                                <w:color w:val="17365D" w:themeColor="text2" w:themeShade="BF"/>
                              </w:rPr>
                              <w:t>.org</w:t>
                            </w:r>
                          </w:p>
                          <w:p w:rsidR="00C152B9" w:rsidRDefault="00C152B9">
                            <w:pPr>
                              <w:jc w:val="both"/>
                              <w:rPr>
                                <w:rFonts w:ascii="Helvetica" w:hAnsi="Helvetica"/>
                                <w:caps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17.5pt;margin-top:-26.8pt;width:184.5pt;height:36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" filled="f" stroked="f">
                <v:textbox>
                  <w:txbxContent>
                    <w:p w:rsidR="00C152B9" w:rsidRPr="007C2629" w:rsidRDefault="00F567E6">
                      <w:pPr>
                        <w:pStyle w:val="website"/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>chetn</w:t>
                      </w:r>
                      <w:r w:rsidR="007C2629" w:rsidRPr="007C2629">
                        <w:rPr>
                          <w:color w:val="17365D" w:themeColor="text2" w:themeShade="BF"/>
                        </w:rPr>
                        <w:t>.org</w:t>
                      </w:r>
                    </w:p>
                    <w:p w:rsidR="00C152B9" w:rsidRDefault="00C152B9">
                      <w:pPr>
                        <w:jc w:val="both"/>
                        <w:rPr>
                          <w:rFonts w:ascii="Helvetica" w:hAnsi="Helvetica"/>
                          <w:caps/>
                          <w:color w:val="FFFFFF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2974340</wp:posOffset>
                </wp:positionV>
                <wp:extent cx="1981200" cy="1607185"/>
                <wp:effectExtent l="0" t="2540" r="0" b="0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071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PhotoBox"/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Please notify our office 24 hours prior to your scheduled visit to cancel. Failure to do so may res</w:t>
                            </w:r>
                            <w:r w:rsidR="00192FA5" w:rsidRPr="008440FC"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ult in discharge from practice or scheduling privileges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Please arrive early for your appointment to allow for paperwork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465pt;margin-top:234.2pt;width:156pt;height:126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" fillcolor="silver" stroked="f">
                <v:textbox>
                  <w:txbxContent>
                    <w:p w:rsidR="00C152B9" w:rsidRPr="008440FC" w:rsidRDefault="003F4383">
                      <w:pPr>
                        <w:pStyle w:val="PhotoBox"/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Please notify our office 24 hours prior to your scheduled visit to cancel. Failure to do so may res</w:t>
                      </w:r>
                      <w:r w:rsidR="00192FA5" w:rsidRPr="008440FC"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ult in discharge from practice or scheduling privileges</w:t>
                      </w:r>
                    </w:p>
                    <w:p w:rsidR="00C152B9" w:rsidRPr="008440FC" w:rsidRDefault="003F4383">
                      <w:pPr>
                        <w:pStyle w:val="PhotoBox"/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Please arrive early for your appointment to allow for paperwork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542925</wp:posOffset>
                </wp:positionV>
                <wp:extent cx="1993900" cy="1774825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7748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PhotoBox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For continuity of care, please inform your physician or nurse if you have been seen by another physician or have had changes in your medication</w:t>
                            </w:r>
                          </w:p>
                          <w:p w:rsidR="00B34101" w:rsidRPr="008440FC" w:rsidRDefault="00B34101">
                            <w:pPr>
                              <w:pStyle w:val="PhotoBox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:rsidR="00B34101" w:rsidRPr="008440FC" w:rsidRDefault="00B34101">
                            <w:pPr>
                              <w:pStyle w:val="PhotoBox"/>
                              <w:rPr>
                                <w:rFonts w:cs="Arial"/>
                                <w:b/>
                                <w:color w:val="4A442A" w:themeColor="background2" w:themeShade="40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Medications sent Electronically to Pharmacy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464pt;margin-top:42.75pt;width:157pt;height:1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" fillcolor="silver" stroked="f">
                <v:textbox>
                  <w:txbxContent>
                    <w:p w:rsidR="00C152B9" w:rsidRPr="008440FC" w:rsidRDefault="003F4383">
                      <w:pPr>
                        <w:pStyle w:val="PhotoBox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For continuity of care, please inform your physician or nurse if you have been seen by another physician or have had changes in your medication</w:t>
                      </w:r>
                    </w:p>
                    <w:p w:rsidR="00B34101" w:rsidRPr="008440FC" w:rsidRDefault="00B34101">
                      <w:pPr>
                        <w:pStyle w:val="PhotoBox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</w:p>
                    <w:p w:rsidR="00B34101" w:rsidRPr="008440FC" w:rsidRDefault="00B34101">
                      <w:pPr>
                        <w:pStyle w:val="PhotoBox"/>
                        <w:rPr>
                          <w:rFonts w:cs="Arial"/>
                          <w:b/>
                          <w:color w:val="4A442A" w:themeColor="background2" w:themeShade="40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Medications sent Electronically to Pharmacy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2961640</wp:posOffset>
                </wp:positionV>
                <wp:extent cx="2025650" cy="1619885"/>
                <wp:effectExtent l="3175" t="0" r="0" b="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6198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PhotoBox"/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At each visit bring: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Current list of Medicines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Picture I.D.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Insurance Cards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Co-payments</w:t>
                            </w:r>
                          </w:p>
                          <w:p w:rsidR="00C152B9" w:rsidRPr="008440FC" w:rsidRDefault="003F4383">
                            <w:pPr>
                              <w:pStyle w:val="PhotoBox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Sliding Fee - Must show proof of Income Annually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268pt;margin-top:233.2pt;width:159.5pt;height:1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" fillcolor="silver" stroked="f">
                <v:textbox>
                  <w:txbxContent>
                    <w:p w:rsidR="00C152B9" w:rsidRPr="008440FC" w:rsidRDefault="003F4383">
                      <w:pPr>
                        <w:pStyle w:val="PhotoBox"/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At each visit bring: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Current list of Medicines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Picture I.D.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Insurance Cards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Co-payments</w:t>
                      </w:r>
                    </w:p>
                    <w:p w:rsidR="00C152B9" w:rsidRPr="008440FC" w:rsidRDefault="003F4383">
                      <w:pPr>
                        <w:pStyle w:val="PhotoBox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Sliding Fee - Must show proof of Income Annually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4800600</wp:posOffset>
                </wp:positionV>
                <wp:extent cx="4635500" cy="657225"/>
                <wp:effectExtent l="3175" t="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8CE" w:rsidRDefault="00B768CE">
                            <w:r w:rsidRPr="00B768CE">
                              <w:rPr>
                                <w:rFonts w:asciiTheme="minorHAnsi" w:hAnsiTheme="minorHAnsi"/>
                              </w:rPr>
                              <w:t>A Look Good Feel Better Site ; American Cancer Society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430696"/>
                                  <wp:effectExtent l="19050" t="0" r="0" b="0"/>
                                  <wp:docPr id="1" name="Picture 1" descr="C:\Users\jstanley\AppData\Local\Microsoft\Windows\Temporary Internet Files\Content.IE5\S5S4DG06\pink-ribbon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stanley\AppData\Local\Microsoft\Windows\Temporary Internet Files\Content.IE5\S5S4DG06\pink-ribbon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430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268pt;margin-top:378pt;width:365pt;height:5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HehgIAABk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" stroked="f">
                <v:textbox>
                  <w:txbxContent>
                    <w:p w:rsidR="00B768CE" w:rsidRDefault="00B768CE">
                      <w:r w:rsidRPr="00B768CE">
                        <w:rPr>
                          <w:rFonts w:asciiTheme="minorHAnsi" w:hAnsiTheme="minorHAnsi"/>
                        </w:rPr>
                        <w:t>A Look Good Feel Better Site ; American Cancer Society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1000" cy="430696"/>
                            <wp:effectExtent l="19050" t="0" r="0" b="0"/>
                            <wp:docPr id="1" name="Picture 1" descr="C:\Users\jstanley\AppData\Local\Microsoft\Windows\Temporary Internet Files\Content.IE5\S5S4DG06\pink-ribbon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stanley\AppData\Local\Microsoft\Windows\Temporary Internet Files\Content.IE5\S5S4DG06\pink-ribbon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430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614680</wp:posOffset>
                </wp:positionV>
                <wp:extent cx="2038350" cy="1703070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703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During office hours call (423) 562-1705</w:t>
                            </w:r>
                          </w:p>
                          <w:p w:rsidR="00C152B9" w:rsidRPr="008440FC" w:rsidRDefault="00C152B9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:rsidR="00C152B9" w:rsidRPr="008440FC" w:rsidRDefault="003F4383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After hours and weekends call (423) </w:t>
                            </w:r>
                            <w:r w:rsidR="00192FA5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562-1705 </w:t>
                            </w:r>
                            <w:proofErr w:type="spellStart"/>
                            <w:r w:rsidR="00192FA5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TeamHealth</w:t>
                            </w:r>
                            <w:proofErr w:type="spellEnd"/>
                            <w:r w:rsidR="00192FA5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Nurse Line</w:t>
                            </w:r>
                          </w:p>
                          <w:p w:rsidR="00C152B9" w:rsidRPr="008440FC" w:rsidRDefault="00C152B9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:rsidR="00C152B9" w:rsidRPr="008440FC" w:rsidRDefault="003F4383">
                            <w:pPr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Electroni</w:t>
                            </w:r>
                            <w:r w:rsidR="0004312B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c Access available</w:t>
                            </w:r>
                            <w:r w:rsidR="003E691E" w:rsidRPr="008440FC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- PATIENT PORTAL</w:t>
                            </w:r>
                            <w:r w:rsidR="0091670F">
                              <w:rPr>
                                <w:rFonts w:ascii="Arial" w:hAnsi="Arial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267pt;margin-top:48.4pt;width:160.5pt;height:134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" fillcolor="silver" stroked="f">
                <v:textbox>
                  <w:txbxContent>
                    <w:p w:rsidR="00C152B9" w:rsidRPr="008440FC" w:rsidRDefault="003F4383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During office hours call (423) 562-1705</w:t>
                      </w:r>
                    </w:p>
                    <w:p w:rsidR="00C152B9" w:rsidRPr="008440FC" w:rsidRDefault="00C152B9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</w:p>
                    <w:p w:rsidR="00C152B9" w:rsidRPr="008440FC" w:rsidRDefault="003F4383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After hours and weekends call (423) </w:t>
                      </w:r>
                      <w:r w:rsidR="00192FA5"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562-1705 TeamHealth Nurse Line</w:t>
                      </w:r>
                    </w:p>
                    <w:p w:rsidR="00C152B9" w:rsidRPr="008440FC" w:rsidRDefault="00C152B9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</w:p>
                    <w:p w:rsidR="00C152B9" w:rsidRPr="008440FC" w:rsidRDefault="003F4383">
                      <w:pPr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Electroni</w:t>
                      </w:r>
                      <w:r w:rsidR="0004312B"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c Access available</w:t>
                      </w:r>
                      <w:r w:rsidR="003E691E" w:rsidRPr="008440FC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- PATIENT PORTAL</w:t>
                      </w:r>
                      <w:r w:rsidR="0091670F">
                        <w:rPr>
                          <w:rFonts w:ascii="Arial" w:hAnsi="Arial" w:cs="Arial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7160260</wp:posOffset>
                </wp:positionV>
                <wp:extent cx="8115300" cy="228600"/>
                <wp:effectExtent l="0" t="0" r="381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121.95pt;margin-top:563.8pt;width:639pt;height:18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" filled="f" stroked="f">
                <v:textbox>
                  <w:txbxContent>
                    <w:p w:rsidR="00C152B9" w:rsidRDefault="003F4383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7142480</wp:posOffset>
                </wp:positionV>
                <wp:extent cx="8115300" cy="228600"/>
                <wp:effectExtent l="0" t="0" r="1905" b="127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margin-left:116.85pt;margin-top:562.4pt;width:639pt;height:18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" filled="f" stroked="f">
                <v:textbox>
                  <w:txbxContent>
                    <w:p w:rsidR="00C152B9" w:rsidRDefault="003F4383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6179820</wp:posOffset>
                </wp:positionV>
                <wp:extent cx="8115300" cy="294640"/>
                <wp:effectExtent l="1905" t="0" r="0" b="254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>
                              <w:rPr>
                                <w:rStyle w:val="AddressChar"/>
                                <w:rFonts w:cs="Times New Roman"/>
                              </w:rPr>
                              <w:t xml:space="preserve">| 130 Independence LN, </w:t>
                            </w:r>
                            <w:proofErr w:type="spellStart"/>
                            <w:r>
                              <w:rPr>
                                <w:rStyle w:val="AddressChar"/>
                                <w:rFonts w:cs="Times New Roman"/>
                              </w:rPr>
                              <w:t>LaFollette</w:t>
                            </w:r>
                            <w:proofErr w:type="spellEnd"/>
                            <w:r>
                              <w:rPr>
                                <w:rStyle w:val="AddressChar"/>
                                <w:rFonts w:cs="Times New Roman"/>
                              </w:rPr>
                              <w:t>, TN 37766 | phone 423.562.1705 | fax 423.566.3718</w:t>
                            </w:r>
                            <w:r w:rsidR="007C2629">
                              <w:rPr>
                                <w:rStyle w:val="AddressChar"/>
                                <w:rFonts w:cs="Times New Roman"/>
                              </w:rPr>
                              <w:t xml:space="preserve"> </w:t>
                            </w:r>
                          </w:p>
                          <w:p w:rsidR="00C152B9" w:rsidRDefault="00C1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7.9pt;margin-top:486.6pt;width:639pt;height:23.2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" filled="f" stroked="f">
                <v:textbox>
                  <w:txbxContent>
                    <w:p w:rsidR="00C152B9" w:rsidRDefault="003F4383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>
                        <w:rPr>
                          <w:rStyle w:val="AddressChar"/>
                          <w:rFonts w:cs="Times New Roman"/>
                        </w:rPr>
                        <w:t>| 130 Independence LN, LaFollette, TN 37766 | phone 423.562.1705 | fax 423.566.3718</w:t>
                      </w:r>
                      <w:r w:rsidR="007C2629">
                        <w:rPr>
                          <w:rStyle w:val="AddressChar"/>
                          <w:rFonts w:cs="Times New Roman"/>
                        </w:rPr>
                        <w:t xml:space="preserve"> </w:t>
                      </w:r>
                    </w:p>
                    <w:p w:rsidR="00C152B9" w:rsidRDefault="00C152B9"/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5669280</wp:posOffset>
                </wp:positionV>
                <wp:extent cx="8915400" cy="48260"/>
                <wp:effectExtent l="0" t="1905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quotecallouttext"/>
                            </w:pPr>
                            <w:r>
                              <w:t>Delete text box or place a tagline or quote here to callout something from your text here. Delete text box or place a tagline or quote here to callout something from your text here. Delete text box or place a tagline or quote here.</w:t>
                            </w:r>
                          </w:p>
                          <w:p w:rsidR="00C152B9" w:rsidRDefault="00C152B9">
                            <w:pPr>
                              <w:pStyle w:val="quotecallouttext"/>
                            </w:pPr>
                          </w:p>
                          <w:p w:rsidR="00C152B9" w:rsidRDefault="003F4383">
                            <w:pPr>
                              <w:pStyle w:val="quotecallouttext"/>
                            </w:pPr>
                            <w:r>
                              <w:t>.</w:t>
                            </w:r>
                          </w:p>
                          <w:p w:rsidR="00C152B9" w:rsidRDefault="00C152B9">
                            <w:pPr>
                              <w:pStyle w:val="quotecallouttex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margin-left:-54pt;margin-top:446.4pt;width:702pt;height:3.8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C152B9" w:rsidRDefault="003F4383">
                      <w:pPr>
                        <w:pStyle w:val="quotecallouttext"/>
                      </w:pPr>
                      <w:r>
                        <w:t>Delete text box or place a tagline or quote here to callout something from your text here. Delete text box or place a tagline or quote here to callout something from your text here. Delete text box or place a tagline or quote here.</w:t>
                      </w:r>
                    </w:p>
                    <w:p w:rsidR="00C152B9" w:rsidRDefault="00C152B9">
                      <w:pPr>
                        <w:pStyle w:val="quotecallouttext"/>
                      </w:pPr>
                    </w:p>
                    <w:p w:rsidR="00C152B9" w:rsidRDefault="003F4383">
                      <w:pPr>
                        <w:pStyle w:val="quotecallouttext"/>
                      </w:pPr>
                      <w:r>
                        <w:t>.</w:t>
                      </w:r>
                    </w:p>
                    <w:p w:rsidR="00C152B9" w:rsidRDefault="00C152B9">
                      <w:pPr>
                        <w:pStyle w:val="quotecallouttext"/>
                      </w:pP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2581910</wp:posOffset>
                </wp:positionV>
                <wp:extent cx="1828800" cy="457200"/>
                <wp:effectExtent l="0" t="635" r="3810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>Visits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7" type="#_x0000_t202" style="position:absolute;margin-left:168.45pt;margin-top:203.3pt;width:2in;height:3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>Visits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614680</wp:posOffset>
                </wp:positionV>
                <wp:extent cx="3734435" cy="1143000"/>
                <wp:effectExtent l="0" t="0" r="0" b="444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344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Subtitlehere"/>
                            </w:pPr>
                            <w:r>
                              <w:t xml:space="preserve">Facilitating Patient-Centered Medical home recognition for NCQA </w:t>
                            </w:r>
                          </w:p>
                          <w:p w:rsidR="00C152B9" w:rsidRDefault="003F4383">
                            <w:pPr>
                              <w:pStyle w:val="Subtitlehere"/>
                              <w:ind w:left="4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– a new approach to improve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your  healthcare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margin-left:-57pt;margin-top:48.4pt;width:294.05pt;height:90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" filled="f" stroked="f">
                <v:textbox>
                  <w:txbxContent>
                    <w:p w:rsidR="00C152B9" w:rsidRDefault="003F4383">
                      <w:pPr>
                        <w:pStyle w:val="Subtitlehere"/>
                      </w:pPr>
                      <w:r>
                        <w:t xml:space="preserve">Facilitating Patient-Centered Medical home recognition for NCQA </w:t>
                      </w:r>
                    </w:p>
                    <w:p w:rsidR="00C152B9" w:rsidRDefault="003F4383">
                      <w:pPr>
                        <w:pStyle w:val="Subtitlehere"/>
                        <w:ind w:left="4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– a new approach to improve your  healthcare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2317750</wp:posOffset>
                </wp:positionV>
                <wp:extent cx="1828800" cy="313690"/>
                <wp:effectExtent l="0" t="3175" r="0" b="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 xml:space="preserve">Access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9" type="#_x0000_t202" style="position:absolute;margin-left:272.25pt;margin-top:182.5pt;width:2in;height:24.7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 xml:space="preserve">Access 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2317750</wp:posOffset>
                </wp:positionV>
                <wp:extent cx="1828800" cy="457200"/>
                <wp:effectExtent l="0" t="3175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472.5pt;margin-top:182.5pt;width:2in;height:36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>quality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2581910</wp:posOffset>
                </wp:positionV>
                <wp:extent cx="1840865" cy="457200"/>
                <wp:effectExtent l="0" t="635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408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Pr="008440FC" w:rsidRDefault="003F4383">
                            <w:pPr>
                              <w:pStyle w:val="CaptionPhotoHere01"/>
                              <w:rPr>
                                <w:b/>
                                <w:color w:val="C00000"/>
                              </w:rPr>
                            </w:pPr>
                            <w:r w:rsidRPr="008440FC">
                              <w:rPr>
                                <w:b/>
                                <w:color w:val="C00000"/>
                              </w:rPr>
                              <w:t xml:space="preserve">Other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1" type="#_x0000_t202" style="position:absolute;margin-left:364.45pt;margin-top:203.3pt;width:144.95pt;height:36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" filled="f" stroked="f">
                <v:textbox>
                  <w:txbxContent>
                    <w:p w:rsidR="00C152B9" w:rsidRPr="008440FC" w:rsidRDefault="003F4383">
                      <w:pPr>
                        <w:pStyle w:val="CaptionPhotoHere01"/>
                        <w:rPr>
                          <w:b/>
                          <w:color w:val="C00000"/>
                        </w:rPr>
                      </w:pPr>
                      <w:r w:rsidRPr="008440FC">
                        <w:rPr>
                          <w:b/>
                          <w:color w:val="C00000"/>
                        </w:rPr>
                        <w:t xml:space="preserve">Other      </w:t>
                      </w:r>
                    </w:p>
                  </w:txbxContent>
                </v:textbox>
              </v:shape>
            </w:pict>
          </mc:Fallback>
        </mc:AlternateContent>
      </w:r>
      <w:r w:rsidR="0039230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-693420</wp:posOffset>
                </wp:positionV>
                <wp:extent cx="3449955" cy="871220"/>
                <wp:effectExtent l="0" t="1905" r="0" b="3175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44995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2B9" w:rsidRDefault="003F4383">
                            <w:pPr>
                              <w:pStyle w:val="Header01"/>
                              <w:spacing w:line="300" w:lineRule="exact"/>
                              <w:jc w:val="left"/>
                              <w:textboxTightWrap w:val="allLines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Community  Health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of East TN, Inc.  Clinic</w:t>
                            </w:r>
                          </w:p>
                          <w:p w:rsidR="00C152B9" w:rsidRDefault="00C152B9">
                            <w:pPr>
                              <w:pStyle w:val="SubheadHere01"/>
                              <w:spacing w:line="276" w:lineRule="auto"/>
                            </w:pPr>
                          </w:p>
                          <w:p w:rsidR="00C152B9" w:rsidRDefault="003F4383">
                            <w:pPr>
                              <w:pStyle w:val="SubheadHere01"/>
                              <w:spacing w:line="276" w:lineRule="auto"/>
                            </w:pPr>
                            <w:r>
                              <w:t>A federally qualified health center</w:t>
                            </w:r>
                          </w:p>
                          <w:p w:rsidR="00C152B9" w:rsidRDefault="00C152B9">
                            <w:pPr>
                              <w:pStyle w:val="Header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margin-left:-68.4pt;margin-top:-54.6pt;width:271.65pt;height:68.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" filled="f" stroked="f">
                <v:textbox>
                  <w:txbxContent>
                    <w:p w:rsidR="00C152B9" w:rsidRDefault="003F4383">
                      <w:pPr>
                        <w:pStyle w:val="Header01"/>
                        <w:spacing w:line="300" w:lineRule="exact"/>
                        <w:jc w:val="left"/>
                        <w:textboxTightWrap w:val="allLines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Community  Health               of East TN, Inc.  Clinic</w:t>
                      </w:r>
                    </w:p>
                    <w:p w:rsidR="00C152B9" w:rsidRDefault="00C152B9">
                      <w:pPr>
                        <w:pStyle w:val="SubheadHere01"/>
                        <w:spacing w:line="276" w:lineRule="auto"/>
                      </w:pPr>
                    </w:p>
                    <w:p w:rsidR="00C152B9" w:rsidRDefault="003F4383">
                      <w:pPr>
                        <w:pStyle w:val="SubheadHere01"/>
                        <w:spacing w:line="276" w:lineRule="auto"/>
                      </w:pPr>
                      <w:r>
                        <w:t>A federally qualified health center</w:t>
                      </w:r>
                    </w:p>
                    <w:p w:rsidR="00C152B9" w:rsidRDefault="00C152B9">
                      <w:pPr>
                        <w:pStyle w:val="Header01"/>
                      </w:pPr>
                    </w:p>
                  </w:txbxContent>
                </v:textbox>
              </v:shape>
            </w:pict>
          </mc:Fallback>
        </mc:AlternateContent>
      </w:r>
      <w:r w:rsidR="003F4383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-911860</wp:posOffset>
            </wp:positionV>
            <wp:extent cx="10039985" cy="7766685"/>
            <wp:effectExtent l="19050" t="0" r="0" b="0"/>
            <wp:wrapNone/>
            <wp:docPr id="92" name="Picture 70" descr="Flyer_Hrz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lyer_Hrz_B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985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F4383" w:rsidSect="00C152B9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E4251"/>
    <w:multiLevelType w:val="hybridMultilevel"/>
    <w:tmpl w:val="822C747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457801"/>
    <w:multiLevelType w:val="hybridMultilevel"/>
    <w:tmpl w:val="3D5A2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47"/>
    <w:rsid w:val="00021C58"/>
    <w:rsid w:val="0004177A"/>
    <w:rsid w:val="0004312B"/>
    <w:rsid w:val="00052709"/>
    <w:rsid w:val="00080A41"/>
    <w:rsid w:val="000C7F07"/>
    <w:rsid w:val="0011167C"/>
    <w:rsid w:val="001674C7"/>
    <w:rsid w:val="00172647"/>
    <w:rsid w:val="0019262B"/>
    <w:rsid w:val="00192FA5"/>
    <w:rsid w:val="00201A48"/>
    <w:rsid w:val="002465E3"/>
    <w:rsid w:val="002E545E"/>
    <w:rsid w:val="002F22B3"/>
    <w:rsid w:val="003169D2"/>
    <w:rsid w:val="00392304"/>
    <w:rsid w:val="003B334D"/>
    <w:rsid w:val="003E3A37"/>
    <w:rsid w:val="003E691E"/>
    <w:rsid w:val="003F4383"/>
    <w:rsid w:val="00406161"/>
    <w:rsid w:val="004340A0"/>
    <w:rsid w:val="004D3422"/>
    <w:rsid w:val="004E1D18"/>
    <w:rsid w:val="005A73F2"/>
    <w:rsid w:val="005F736A"/>
    <w:rsid w:val="00610ACC"/>
    <w:rsid w:val="006370CA"/>
    <w:rsid w:val="006754EC"/>
    <w:rsid w:val="00683027"/>
    <w:rsid w:val="006C1104"/>
    <w:rsid w:val="006C5869"/>
    <w:rsid w:val="006D317B"/>
    <w:rsid w:val="006E1BB5"/>
    <w:rsid w:val="00746246"/>
    <w:rsid w:val="007C2629"/>
    <w:rsid w:val="00801892"/>
    <w:rsid w:val="0080523F"/>
    <w:rsid w:val="008440FC"/>
    <w:rsid w:val="008E4C47"/>
    <w:rsid w:val="0091670F"/>
    <w:rsid w:val="00943DE2"/>
    <w:rsid w:val="0095169C"/>
    <w:rsid w:val="009A05C4"/>
    <w:rsid w:val="009B147A"/>
    <w:rsid w:val="009D0578"/>
    <w:rsid w:val="009E2A66"/>
    <w:rsid w:val="00A41CC0"/>
    <w:rsid w:val="00AE2B63"/>
    <w:rsid w:val="00B20BA9"/>
    <w:rsid w:val="00B34101"/>
    <w:rsid w:val="00B768CE"/>
    <w:rsid w:val="00C152B9"/>
    <w:rsid w:val="00C6217B"/>
    <w:rsid w:val="00C65962"/>
    <w:rsid w:val="00C81648"/>
    <w:rsid w:val="00CB0BF4"/>
    <w:rsid w:val="00D87649"/>
    <w:rsid w:val="00DE150D"/>
    <w:rsid w:val="00DE374D"/>
    <w:rsid w:val="00DF633E"/>
    <w:rsid w:val="00DF7508"/>
    <w:rsid w:val="00E50395"/>
    <w:rsid w:val="00EA2A1C"/>
    <w:rsid w:val="00EB1A0B"/>
    <w:rsid w:val="00EE231B"/>
    <w:rsid w:val="00EE766C"/>
    <w:rsid w:val="00EF5D21"/>
    <w:rsid w:val="00F265B2"/>
    <w:rsid w:val="00F27DFC"/>
    <w:rsid w:val="00F337FB"/>
    <w:rsid w:val="00F41B1C"/>
    <w:rsid w:val="00F567E6"/>
    <w:rsid w:val="00FD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CE5674"/>
  <w15:docId w15:val="{CA88DFB2-0989-4CA6-B84E-9B5B61E0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2B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152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52B9"/>
    <w:rPr>
      <w:color w:val="800080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152B9"/>
    <w:pPr>
      <w:widowControl w:val="0"/>
      <w:spacing w:before="240" w:line="360" w:lineRule="auto"/>
    </w:pPr>
    <w:rPr>
      <w:b/>
      <w:color w:val="800000"/>
      <w:kern w:val="28"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152B9"/>
    <w:rPr>
      <w:b/>
      <w:bCs w:val="0"/>
      <w:color w:val="800000"/>
      <w:kern w:val="28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52B9"/>
    <w:rPr>
      <w:rFonts w:ascii="Tahoma" w:hAnsi="Tahoma" w:cs="Tahoma" w:hint="default"/>
      <w:sz w:val="16"/>
      <w:szCs w:val="16"/>
    </w:rPr>
  </w:style>
  <w:style w:type="character" w:customStyle="1" w:styleId="Header01Char">
    <w:name w:val="Header 01 Char"/>
    <w:basedOn w:val="DefaultParagraphFont"/>
    <w:link w:val="Header01"/>
    <w:locked/>
    <w:rsid w:val="00C152B9"/>
    <w:rPr>
      <w:rFonts w:ascii="Arial" w:hAnsi="Arial" w:cs="Arial" w:hint="default"/>
      <w:caps/>
      <w:color w:val="FFFFEF"/>
      <w:sz w:val="48"/>
      <w:szCs w:val="24"/>
    </w:rPr>
  </w:style>
  <w:style w:type="paragraph" w:customStyle="1" w:styleId="Header01">
    <w:name w:val="Header 01"/>
    <w:basedOn w:val="Normal"/>
    <w:link w:val="Header01Char"/>
    <w:qFormat/>
    <w:rsid w:val="00C152B9"/>
    <w:pPr>
      <w:jc w:val="both"/>
    </w:pPr>
    <w:rPr>
      <w:rFonts w:ascii="Arial" w:hAnsi="Arial"/>
      <w:caps/>
      <w:color w:val="FFFFEF"/>
      <w:sz w:val="48"/>
    </w:rPr>
  </w:style>
  <w:style w:type="character" w:customStyle="1" w:styleId="SubheadHere01Char">
    <w:name w:val="Subhead Here 01 Char"/>
    <w:basedOn w:val="DefaultParagraphFont"/>
    <w:link w:val="SubheadHere01"/>
    <w:locked/>
    <w:rsid w:val="00C152B9"/>
    <w:rPr>
      <w:rFonts w:ascii="Arial" w:hAnsi="Arial" w:cs="Arial" w:hint="default"/>
      <w:caps/>
      <w:color w:val="FFFFEF"/>
      <w:sz w:val="24"/>
      <w:szCs w:val="24"/>
    </w:rPr>
  </w:style>
  <w:style w:type="paragraph" w:customStyle="1" w:styleId="SubheadHere01">
    <w:name w:val="Subhead Here 01"/>
    <w:basedOn w:val="Normal"/>
    <w:link w:val="SubheadHere01Char"/>
    <w:qFormat/>
    <w:rsid w:val="00C152B9"/>
    <w:pPr>
      <w:jc w:val="both"/>
    </w:pPr>
    <w:rPr>
      <w:rFonts w:ascii="Arial" w:hAnsi="Arial"/>
      <w:caps/>
      <w:color w:val="FFFFEF"/>
    </w:rPr>
  </w:style>
  <w:style w:type="character" w:customStyle="1" w:styleId="SubtitlehereChar">
    <w:name w:val="Subtitle here Char"/>
    <w:basedOn w:val="DefaultParagraphFont"/>
    <w:link w:val="Subtitlehere"/>
    <w:locked/>
    <w:rsid w:val="00C152B9"/>
    <w:rPr>
      <w:rFonts w:ascii="Arial" w:hAnsi="Arial" w:cs="Arial" w:hint="default"/>
      <w:caps/>
      <w:color w:val="940803"/>
      <w:sz w:val="24"/>
      <w:szCs w:val="24"/>
    </w:rPr>
  </w:style>
  <w:style w:type="paragraph" w:customStyle="1" w:styleId="Subtitlehere">
    <w:name w:val="Subtitle here"/>
    <w:basedOn w:val="Normal"/>
    <w:link w:val="SubtitlehereChar"/>
    <w:qFormat/>
    <w:rsid w:val="00C152B9"/>
    <w:rPr>
      <w:rFonts w:ascii="Arial" w:hAnsi="Arial"/>
      <w:caps/>
      <w:color w:val="940803"/>
    </w:rPr>
  </w:style>
  <w:style w:type="character" w:customStyle="1" w:styleId="BodyText01Char">
    <w:name w:val="Body Text 01 Char"/>
    <w:basedOn w:val="BodyText2Char"/>
    <w:link w:val="BodyText01"/>
    <w:locked/>
    <w:rsid w:val="00C152B9"/>
    <w:rPr>
      <w:b/>
      <w:bCs w:val="0"/>
      <w:color w:val="800000"/>
      <w:kern w:val="28"/>
      <w:sz w:val="22"/>
    </w:rPr>
  </w:style>
  <w:style w:type="paragraph" w:customStyle="1" w:styleId="BodyText01">
    <w:name w:val="Body Text 01"/>
    <w:basedOn w:val="BodyText2"/>
    <w:link w:val="BodyText01Char"/>
    <w:qFormat/>
    <w:rsid w:val="00C152B9"/>
    <w:pPr>
      <w:spacing w:before="100" w:beforeAutospacing="1"/>
    </w:pPr>
    <w:rPr>
      <w:rFonts w:ascii="Arial" w:hAnsi="Arial" w:cs="Arial"/>
      <w:b w:val="0"/>
      <w:color w:val="585747"/>
      <w:sz w:val="20"/>
    </w:rPr>
  </w:style>
  <w:style w:type="character" w:customStyle="1" w:styleId="EnterTextChar">
    <w:name w:val="Enter Text Char"/>
    <w:basedOn w:val="DefaultParagraphFont"/>
    <w:link w:val="EnterText"/>
    <w:locked/>
    <w:rsid w:val="00C152B9"/>
    <w:rPr>
      <w:rFonts w:ascii="Arial" w:hAnsi="Arial" w:cs="Arial" w:hint="default"/>
      <w:color w:val="FFFFFF"/>
      <w:sz w:val="24"/>
      <w:szCs w:val="34"/>
    </w:rPr>
  </w:style>
  <w:style w:type="paragraph" w:customStyle="1" w:styleId="EnterText">
    <w:name w:val="Enter Text"/>
    <w:basedOn w:val="Normal"/>
    <w:link w:val="EnterTextChar"/>
    <w:qFormat/>
    <w:rsid w:val="00C152B9"/>
    <w:pPr>
      <w:widowControl w:val="0"/>
    </w:pPr>
    <w:rPr>
      <w:rFonts w:ascii="Arial" w:hAnsi="Arial"/>
      <w:color w:val="FFFFFF"/>
      <w:szCs w:val="34"/>
    </w:rPr>
  </w:style>
  <w:style w:type="character" w:customStyle="1" w:styleId="BulletpointsChar">
    <w:name w:val="Bullet points Char"/>
    <w:basedOn w:val="DefaultParagraphFont"/>
    <w:link w:val="Bulletpoints"/>
    <w:locked/>
    <w:rsid w:val="00C152B9"/>
    <w:rPr>
      <w:rFonts w:ascii="Arial" w:hAnsi="Arial" w:cs="Arial" w:hint="default"/>
      <w:color w:val="FFFFFF"/>
      <w:sz w:val="24"/>
      <w:szCs w:val="34"/>
    </w:rPr>
  </w:style>
  <w:style w:type="paragraph" w:customStyle="1" w:styleId="Bulletpoints">
    <w:name w:val="Bullet points"/>
    <w:basedOn w:val="Normal"/>
    <w:link w:val="BulletpointsChar"/>
    <w:qFormat/>
    <w:rsid w:val="00C152B9"/>
    <w:pPr>
      <w:widowControl w:val="0"/>
      <w:spacing w:line="360" w:lineRule="auto"/>
    </w:pPr>
    <w:rPr>
      <w:rFonts w:ascii="Arial" w:hAnsi="Arial"/>
      <w:color w:val="FFFFFF"/>
      <w:szCs w:val="34"/>
    </w:rPr>
  </w:style>
  <w:style w:type="character" w:customStyle="1" w:styleId="PhotoBoxChar">
    <w:name w:val="Photo Box Char"/>
    <w:basedOn w:val="DefaultParagraphFont"/>
    <w:link w:val="PhotoBox"/>
    <w:locked/>
    <w:rsid w:val="00C152B9"/>
    <w:rPr>
      <w:rFonts w:ascii="Arial" w:hAnsi="Arial" w:cs="Arial" w:hint="default"/>
      <w:color w:val="FFFFEF"/>
      <w:szCs w:val="24"/>
    </w:rPr>
  </w:style>
  <w:style w:type="paragraph" w:customStyle="1" w:styleId="PhotoBox">
    <w:name w:val="Photo Box"/>
    <w:basedOn w:val="Normal"/>
    <w:link w:val="PhotoBoxChar"/>
    <w:qFormat/>
    <w:rsid w:val="00C152B9"/>
    <w:pPr>
      <w:jc w:val="center"/>
    </w:pPr>
    <w:rPr>
      <w:rFonts w:ascii="Arial" w:hAnsi="Arial"/>
      <w:color w:val="FFFFEF"/>
      <w:sz w:val="20"/>
    </w:rPr>
  </w:style>
  <w:style w:type="character" w:customStyle="1" w:styleId="CaptionPhotoHereChar">
    <w:name w:val="Caption Photo Here Char"/>
    <w:basedOn w:val="DefaultParagraphFont"/>
    <w:link w:val="CaptionPhotoHere"/>
    <w:locked/>
    <w:rsid w:val="00C152B9"/>
    <w:rPr>
      <w:rFonts w:ascii="Arial" w:hAnsi="Arial" w:cs="Arial" w:hint="default"/>
      <w:caps/>
      <w:color w:val="585747"/>
      <w:sz w:val="16"/>
      <w:szCs w:val="24"/>
    </w:rPr>
  </w:style>
  <w:style w:type="paragraph" w:customStyle="1" w:styleId="CaptionPhotoHere">
    <w:name w:val="Caption Photo Here"/>
    <w:basedOn w:val="Normal"/>
    <w:link w:val="CaptionPhotoHereChar"/>
    <w:qFormat/>
    <w:rsid w:val="00C152B9"/>
    <w:rPr>
      <w:rFonts w:ascii="Arial" w:hAnsi="Arial"/>
      <w:caps/>
      <w:color w:val="585747"/>
      <w:sz w:val="16"/>
    </w:rPr>
  </w:style>
  <w:style w:type="character" w:customStyle="1" w:styleId="AddressChar">
    <w:name w:val="Address Char"/>
    <w:basedOn w:val="DefaultParagraphFont"/>
    <w:link w:val="Address"/>
    <w:locked/>
    <w:rsid w:val="00C152B9"/>
    <w:rPr>
      <w:rFonts w:ascii="Arial" w:hAnsi="Arial" w:cs="Arial" w:hint="default"/>
      <w:color w:val="585747"/>
      <w:szCs w:val="24"/>
    </w:rPr>
  </w:style>
  <w:style w:type="paragraph" w:customStyle="1" w:styleId="Address">
    <w:name w:val="Address"/>
    <w:basedOn w:val="Normal"/>
    <w:link w:val="AddressChar"/>
    <w:qFormat/>
    <w:rsid w:val="00C152B9"/>
    <w:pPr>
      <w:jc w:val="right"/>
    </w:pPr>
    <w:rPr>
      <w:rFonts w:ascii="Arial" w:hAnsi="Arial"/>
      <w:color w:val="585747"/>
      <w:sz w:val="20"/>
    </w:rPr>
  </w:style>
  <w:style w:type="character" w:customStyle="1" w:styleId="CaptionPhotoHere01Char">
    <w:name w:val="Caption Photo Here 01 Char"/>
    <w:basedOn w:val="DefaultParagraphFont"/>
    <w:link w:val="CaptionPhotoHere01"/>
    <w:locked/>
    <w:rsid w:val="00C152B9"/>
    <w:rPr>
      <w:rFonts w:ascii="Arial" w:hAnsi="Arial" w:cs="Arial" w:hint="default"/>
      <w:caps/>
      <w:color w:val="585747"/>
      <w:sz w:val="16"/>
      <w:szCs w:val="24"/>
    </w:rPr>
  </w:style>
  <w:style w:type="paragraph" w:customStyle="1" w:styleId="CaptionPhotoHere01">
    <w:name w:val="Caption Photo Here 01"/>
    <w:basedOn w:val="Normal"/>
    <w:link w:val="CaptionPhotoHere01Char"/>
    <w:qFormat/>
    <w:rsid w:val="00C152B9"/>
    <w:pPr>
      <w:jc w:val="right"/>
    </w:pPr>
    <w:rPr>
      <w:rFonts w:ascii="Arial" w:hAnsi="Arial"/>
      <w:caps/>
      <w:color w:val="585747"/>
      <w:sz w:val="16"/>
    </w:rPr>
  </w:style>
  <w:style w:type="character" w:customStyle="1" w:styleId="quotecallouttextChar">
    <w:name w:val="quote/call out text Char"/>
    <w:basedOn w:val="DefaultParagraphFont"/>
    <w:link w:val="quotecallouttext"/>
    <w:locked/>
    <w:rsid w:val="00C152B9"/>
    <w:rPr>
      <w:rFonts w:ascii="Arial" w:hAnsi="Arial" w:cs="Arial" w:hint="default"/>
      <w:color w:val="800000"/>
      <w:sz w:val="28"/>
      <w:szCs w:val="34"/>
    </w:rPr>
  </w:style>
  <w:style w:type="paragraph" w:customStyle="1" w:styleId="quotecallouttext">
    <w:name w:val="quote/call out text"/>
    <w:basedOn w:val="Normal"/>
    <w:link w:val="quotecallouttextChar"/>
    <w:qFormat/>
    <w:rsid w:val="00C152B9"/>
    <w:pPr>
      <w:widowControl w:val="0"/>
      <w:spacing w:line="276" w:lineRule="auto"/>
    </w:pPr>
    <w:rPr>
      <w:rFonts w:ascii="Arial" w:hAnsi="Arial" w:cs="Arial"/>
      <w:color w:val="800000"/>
      <w:sz w:val="28"/>
      <w:szCs w:val="34"/>
    </w:rPr>
  </w:style>
  <w:style w:type="character" w:customStyle="1" w:styleId="websiteChar">
    <w:name w:val="website Char"/>
    <w:basedOn w:val="DefaultParagraphFont"/>
    <w:link w:val="website"/>
    <w:locked/>
    <w:rsid w:val="00C152B9"/>
    <w:rPr>
      <w:rFonts w:ascii="Arial" w:hAnsi="Arial" w:cs="Arial" w:hint="default"/>
      <w:color w:val="FFFFEF"/>
      <w:sz w:val="36"/>
      <w:szCs w:val="24"/>
    </w:rPr>
  </w:style>
  <w:style w:type="paragraph" w:customStyle="1" w:styleId="website">
    <w:name w:val="website"/>
    <w:basedOn w:val="Normal"/>
    <w:link w:val="websiteChar"/>
    <w:qFormat/>
    <w:rsid w:val="00C152B9"/>
    <w:pPr>
      <w:jc w:val="both"/>
    </w:pPr>
    <w:rPr>
      <w:rFonts w:ascii="Arial" w:hAnsi="Arial"/>
      <w:color w:val="FFFFE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5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da\My%20Documents\HP_HealthStylish_Flyer_Horiz_TP103789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HP_HealthStylish_Flyer_Horiz_TP10378947</Template>
  <TotalTime>34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Customer</dc:creator>
  <cp:lastModifiedBy>April Bozeman</cp:lastModifiedBy>
  <cp:revision>8</cp:revision>
  <cp:lastPrinted>2023-05-17T15:25:00Z</cp:lastPrinted>
  <dcterms:created xsi:type="dcterms:W3CDTF">2023-03-20T16:22:00Z</dcterms:created>
  <dcterms:modified xsi:type="dcterms:W3CDTF">2023-05-17T15:25:00Z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TC103789479990</vt:lpwstr>
  </property>
</Properties>
</file>